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A9F6A" w14:textId="77777777" w:rsidR="00603A3C" w:rsidRPr="00B231E5" w:rsidRDefault="00906A75" w:rsidP="00603A3C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DF7A91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F5BB3AA" wp14:editId="7C088813">
                <wp:simplePos x="0" y="0"/>
                <wp:positionH relativeFrom="page">
                  <wp:posOffset>457200</wp:posOffset>
                </wp:positionH>
                <wp:positionV relativeFrom="page">
                  <wp:posOffset>1371600</wp:posOffset>
                </wp:positionV>
                <wp:extent cx="6858000" cy="6096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82" w:type="dxa"/>
                              <w:jc w:val="center"/>
                              <w:tblBorders>
                                <w:left w:val="single" w:sz="24" w:space="0" w:color="0C5986" w:themeColor="accent1"/>
                                <w:right w:val="single" w:sz="24" w:space="0" w:color="0C5986" w:themeColor="accent1"/>
                                <w:insideV w:val="single" w:sz="24" w:space="0" w:color="0C5986" w:themeColor="accent1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3"/>
                              <w:gridCol w:w="1530"/>
                              <w:gridCol w:w="270"/>
                              <w:gridCol w:w="1272"/>
                              <w:gridCol w:w="258"/>
                              <w:gridCol w:w="1616"/>
                              <w:gridCol w:w="261"/>
                              <w:gridCol w:w="2005"/>
                              <w:gridCol w:w="270"/>
                              <w:gridCol w:w="1440"/>
                              <w:gridCol w:w="270"/>
                              <w:gridCol w:w="1097"/>
                            </w:tblGrid>
                            <w:tr w:rsidR="00647382" w:rsidRPr="00E963DD" w14:paraId="3505DDFE" w14:textId="77777777" w:rsidTr="0064224A">
                              <w:trPr>
                                <w:trHeight w:val="210"/>
                                <w:jc w:val="center"/>
                              </w:trPr>
                              <w:tc>
                                <w:tcPr>
                                  <w:tcW w:w="293" w:type="dxa"/>
                                  <w:tcBorders>
                                    <w:top w:val="single" w:sz="24" w:space="0" w:color="0C5986" w:themeColor="accent1"/>
                                    <w:bottom w:val="single" w:sz="24" w:space="0" w:color="0C5986" w:themeColor="accent1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88CC2" w14:textId="77777777" w:rsidR="00647382" w:rsidRPr="008E248B" w:rsidRDefault="00647382" w:rsidP="008E248B">
                                  <w:pPr>
                                    <w:rPr>
                                      <w:rFonts w:ascii="Impact" w:hAnsi="Impact"/>
                                      <w:color w:val="00009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0DBCC0AD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F4E62"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BF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Reimbursement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24" w:space="0" w:color="0C5986" w:themeColor="accent1"/>
                                    <w:bottom w:val="single" w:sz="24" w:space="0" w:color="0C5986" w:themeColor="accent1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386A4B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185270A0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BF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Pay Invoice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top w:val="single" w:sz="24" w:space="0" w:color="0C5986" w:themeColor="accent1"/>
                                    <w:bottom w:val="single" w:sz="24" w:space="0" w:color="0C5986" w:themeColor="accent1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DB77880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7296A030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 Request Cash Box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top w:val="single" w:sz="24" w:space="0" w:color="0C5986" w:themeColor="accent1"/>
                                    <w:bottom w:val="single" w:sz="24" w:space="0" w:color="0C5986" w:themeColor="accent1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8C3B8A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5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79D4D866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BF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Deposit Money Raised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24" w:space="0" w:color="0C5986" w:themeColor="accent1"/>
                                    <w:bottom w:val="single" w:sz="24" w:space="0" w:color="0C5986" w:themeColor="accent1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7EB4E4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8EE8824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PayPal Transfer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24" w:space="0" w:color="0C5986" w:themeColor="accent1"/>
                                    <w:bottom w:val="single" w:sz="24" w:space="0" w:color="0C5986" w:themeColor="accent1"/>
                                    <w:right w:val="single" w:sz="24" w:space="0" w:color="0C5986" w:themeColor="accent1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1E9838E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nil"/>
                                    <w:left w:val="single" w:sz="24" w:space="0" w:color="0C5986" w:themeColor="accent1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689416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Impact" w:hAnsi="Impact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F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Donation</w:t>
                                  </w:r>
                                </w:p>
                              </w:tc>
                            </w:tr>
                            <w:tr w:rsidR="00647382" w:rsidRPr="00E963DD" w14:paraId="272218D2" w14:textId="77777777" w:rsidTr="0064224A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293" w:type="dxa"/>
                                  <w:tcBorders>
                                    <w:top w:val="single" w:sz="24" w:space="0" w:color="0C5986" w:themeColor="accent1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D22367C" w14:textId="77777777" w:rsidR="00647382" w:rsidRPr="008E248B" w:rsidRDefault="00647382" w:rsidP="008E248B">
                                  <w:pPr>
                                    <w:rPr>
                                      <w:rFonts w:ascii="Arial Narrow" w:hAnsi="Arial Narrow"/>
                                      <w:color w:val="00009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4910B63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BF4E62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(Receipt Required)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24" w:space="0" w:color="0C5986" w:themeColor="accent1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B6EB4BA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117FC4A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BF4E62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(Invoice  Required</w:t>
                                  </w:r>
                                  <w:r w:rsidR="006649D3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br/>
                                    <w:t xml:space="preserve"> for  Purchase Order</w:t>
                                  </w:r>
                                  <w:r w:rsidRPr="00BF4E62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0368FFB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top w:val="single" w:sz="24" w:space="0" w:color="0C5986" w:themeColor="accent1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83E55A4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A685D07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BF4E62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(2 Signatures Required)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24" w:space="0" w:color="0C5986" w:themeColor="accent1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0C5B753" w14:textId="77777777" w:rsidR="00647382" w:rsidRPr="00BF4E6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C16C690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24" w:space="0" w:color="0C5986" w:themeColor="accent1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0CC733B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E6D6E02" w14:textId="77777777" w:rsidR="00647382" w:rsidRPr="00BF4E62" w:rsidRDefault="00647382" w:rsidP="008E248B">
                                  <w:pPr>
                                    <w:rPr>
                                      <w:rFonts w:ascii="Impact" w:hAnsi="Impact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1EFED0" w14:textId="77777777" w:rsidR="00647382" w:rsidRPr="00E963DD" w:rsidRDefault="00647382" w:rsidP="00DF7A91">
                            <w:pPr>
                              <w:rPr>
                                <w:rFonts w:ascii="Impact" w:hAnsi="Impact"/>
                                <w:color w:val="0000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108pt;width:540pt;height:4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" filled="f" stroked="f">
                <v:textbox>
                  <w:txbxContent>
                    <w:tbl>
                      <w:tblPr>
                        <w:tblW w:w="10582" w:type="dxa"/>
                        <w:jc w:val="center"/>
                        <w:tblBorders>
                          <w:left w:val="single" w:sz="24" w:space="0" w:color="0C5986" w:themeColor="accent1"/>
                          <w:right w:val="single" w:sz="24" w:space="0" w:color="0C5986" w:themeColor="accent1"/>
                          <w:insideV w:val="single" w:sz="24" w:space="0" w:color="0C5986" w:themeColor="accent1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3"/>
                        <w:gridCol w:w="1530"/>
                        <w:gridCol w:w="270"/>
                        <w:gridCol w:w="1272"/>
                        <w:gridCol w:w="258"/>
                        <w:gridCol w:w="1616"/>
                        <w:gridCol w:w="261"/>
                        <w:gridCol w:w="2005"/>
                        <w:gridCol w:w="270"/>
                        <w:gridCol w:w="1440"/>
                        <w:gridCol w:w="270"/>
                        <w:gridCol w:w="1097"/>
                      </w:tblGrid>
                      <w:tr w:rsidR="00647382" w:rsidRPr="00E963DD" w14:paraId="3505DDFE" w14:textId="77777777" w:rsidTr="0064224A">
                        <w:trPr>
                          <w:trHeight w:val="210"/>
                          <w:jc w:val="center"/>
                        </w:trPr>
                        <w:tc>
                          <w:tcPr>
                            <w:tcW w:w="293" w:type="dxa"/>
                            <w:tcBorders>
                              <w:top w:val="single" w:sz="24" w:space="0" w:color="0C5986" w:themeColor="accent1"/>
                              <w:bottom w:val="single" w:sz="24" w:space="0" w:color="0C5986" w:themeColor="accent1"/>
                            </w:tcBorders>
                            <w:shd w:val="clear" w:color="auto" w:fill="FFFFFF"/>
                            <w:vAlign w:val="center"/>
                          </w:tcPr>
                          <w:p w14:paraId="4A788CC2" w14:textId="77777777" w:rsidR="00647382" w:rsidRPr="008E248B" w:rsidRDefault="00647382" w:rsidP="008E248B">
                            <w:pPr>
                              <w:rPr>
                                <w:rFonts w:ascii="Impact" w:hAnsi="Impact"/>
                                <w:color w:val="00009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0DBCC0AD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BF4E62"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BF4E6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Reimbursement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24" w:space="0" w:color="0C5986" w:themeColor="accent1"/>
                              <w:bottom w:val="single" w:sz="24" w:space="0" w:color="0C5986" w:themeColor="accent1"/>
                            </w:tcBorders>
                            <w:shd w:val="clear" w:color="auto" w:fill="FFFFFF"/>
                            <w:vAlign w:val="center"/>
                          </w:tcPr>
                          <w:p w14:paraId="1D386A4B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185270A0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b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BF4E6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Pay Invoice</w:t>
                            </w:r>
                          </w:p>
                        </w:tc>
                        <w:tc>
                          <w:tcPr>
                            <w:tcW w:w="258" w:type="dxa"/>
                            <w:tcBorders>
                              <w:top w:val="single" w:sz="24" w:space="0" w:color="0C5986" w:themeColor="accent1"/>
                              <w:bottom w:val="single" w:sz="24" w:space="0" w:color="0C5986" w:themeColor="accent1"/>
                            </w:tcBorders>
                            <w:shd w:val="clear" w:color="auto" w:fill="FFFFFF"/>
                            <w:vAlign w:val="center"/>
                          </w:tcPr>
                          <w:p w14:paraId="2DB77880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7296A030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 Request Cash Box</w:t>
                            </w:r>
                          </w:p>
                        </w:tc>
                        <w:tc>
                          <w:tcPr>
                            <w:tcW w:w="261" w:type="dxa"/>
                            <w:tcBorders>
                              <w:top w:val="single" w:sz="24" w:space="0" w:color="0C5986" w:themeColor="accent1"/>
                              <w:bottom w:val="single" w:sz="24" w:space="0" w:color="0C5986" w:themeColor="accent1"/>
                            </w:tcBorders>
                            <w:shd w:val="clear" w:color="auto" w:fill="FFFFFF"/>
                            <w:vAlign w:val="center"/>
                          </w:tcPr>
                          <w:p w14:paraId="178C3B8A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05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79D4D866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BF4E6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Deposit Money Raised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24" w:space="0" w:color="0C5986" w:themeColor="accent1"/>
                              <w:bottom w:val="single" w:sz="24" w:space="0" w:color="0C5986" w:themeColor="accent1"/>
                            </w:tcBorders>
                            <w:shd w:val="clear" w:color="auto" w:fill="FFFFFF"/>
                            <w:vAlign w:val="center"/>
                          </w:tcPr>
                          <w:p w14:paraId="757EB4E4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FFFF"/>
                            <w:vAlign w:val="center"/>
                          </w:tcPr>
                          <w:p w14:paraId="18EE8824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PayPal Transfer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24" w:space="0" w:color="0C5986" w:themeColor="accent1"/>
                              <w:bottom w:val="single" w:sz="24" w:space="0" w:color="0C5986" w:themeColor="accent1"/>
                              <w:right w:val="single" w:sz="24" w:space="0" w:color="0C5986" w:themeColor="accent1"/>
                            </w:tcBorders>
                            <w:shd w:val="clear" w:color="auto" w:fill="FFFFFF"/>
                            <w:vAlign w:val="center"/>
                          </w:tcPr>
                          <w:p w14:paraId="11E9838E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nil"/>
                              <w:left w:val="single" w:sz="24" w:space="0" w:color="0C5986" w:themeColor="accent1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6689416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Impact" w:hAnsi="Impac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4E62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Donation</w:t>
                            </w:r>
                          </w:p>
                        </w:tc>
                      </w:tr>
                      <w:tr w:rsidR="00647382" w:rsidRPr="00E963DD" w14:paraId="272218D2" w14:textId="77777777" w:rsidTr="0064224A">
                        <w:trPr>
                          <w:trHeight w:val="216"/>
                          <w:jc w:val="center"/>
                        </w:trPr>
                        <w:tc>
                          <w:tcPr>
                            <w:tcW w:w="293" w:type="dxa"/>
                            <w:tcBorders>
                              <w:top w:val="single" w:sz="24" w:space="0" w:color="0C5986" w:themeColor="accent1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3D22367C" w14:textId="77777777" w:rsidR="00647382" w:rsidRPr="008E248B" w:rsidRDefault="00647382" w:rsidP="008E248B">
                            <w:pPr>
                              <w:rPr>
                                <w:rFonts w:ascii="Arial Narrow" w:hAnsi="Arial Narrow"/>
                                <w:color w:val="00009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4910B63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F4E6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(Receipt Required)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24" w:space="0" w:color="0C5986" w:themeColor="accent1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B6EB4BA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117FC4A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F4E6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(Invoice  Required</w:t>
                            </w:r>
                            <w:r w:rsidR="006649D3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br/>
                              <w:t xml:space="preserve"> for  Purchase Order</w:t>
                            </w:r>
                            <w:r w:rsidRPr="00BF4E6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0368FFB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  <w:tcBorders>
                              <w:top w:val="single" w:sz="24" w:space="0" w:color="0C5986" w:themeColor="accent1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683E55A4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00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A685D07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F4E6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(2 Signatures Required)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24" w:space="0" w:color="0C5986" w:themeColor="accent1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50C5B753" w14:textId="77777777" w:rsidR="00647382" w:rsidRPr="00BF4E6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C16C690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24" w:space="0" w:color="0C5986" w:themeColor="accent1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0CC733B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5E6D6E02" w14:textId="77777777" w:rsidR="00647382" w:rsidRPr="00BF4E62" w:rsidRDefault="00647382" w:rsidP="008E248B">
                            <w:pPr>
                              <w:rPr>
                                <w:rFonts w:ascii="Impact" w:hAnsi="Impact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621EFED0" w14:textId="77777777" w:rsidR="00647382" w:rsidRPr="00E963DD" w:rsidRDefault="00647382" w:rsidP="00DF7A91">
                      <w:pPr>
                        <w:rPr>
                          <w:rFonts w:ascii="Impact" w:hAnsi="Impact"/>
                          <w:color w:val="0000F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3FF2">
        <w:rPr>
          <w:rFonts w:cs="Arial"/>
          <w:sz w:val="20"/>
          <w:szCs w:val="20"/>
        </w:rPr>
        <w:t xml:space="preserve">   </w:t>
      </w:r>
    </w:p>
    <w:p w14:paraId="46427A54" w14:textId="3D133257" w:rsidR="00C72377" w:rsidRDefault="0048590A">
      <w:pPr>
        <w:pStyle w:val="Signatu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22EC42" wp14:editId="4E31AE96">
                <wp:simplePos x="0" y="0"/>
                <wp:positionH relativeFrom="column">
                  <wp:posOffset>3543300</wp:posOffset>
                </wp:positionH>
                <wp:positionV relativeFrom="paragraph">
                  <wp:posOffset>5822315</wp:posOffset>
                </wp:positionV>
                <wp:extent cx="3086100" cy="914400"/>
                <wp:effectExtent l="0" t="0" r="0" b="0"/>
                <wp:wrapThrough wrapText="bothSides">
                  <wp:wrapPolygon edited="0">
                    <wp:start x="178" y="600"/>
                    <wp:lineTo x="178" y="20400"/>
                    <wp:lineTo x="21156" y="20400"/>
                    <wp:lineTo x="21156" y="600"/>
                    <wp:lineTo x="178" y="600"/>
                  </wp:wrapPolygon>
                </wp:wrapThrough>
                <wp:docPr id="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570D9" w14:textId="77777777" w:rsidR="00647382" w:rsidRPr="00E128D9" w:rsidRDefault="00647382" w:rsidP="00E128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4358" w:type="dxa"/>
                              <w:jc w:val="center"/>
                              <w:tblInd w:w="-2509" w:type="dxa"/>
                              <w:tblLayout w:type="fixed"/>
                              <w:tblCellMar>
                                <w:left w:w="160" w:type="dxa"/>
                                <w:right w:w="16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23"/>
                              <w:gridCol w:w="2835"/>
                            </w:tblGrid>
                            <w:tr w:rsidR="00647382" w:rsidRPr="00940530" w14:paraId="02E78A4D" w14:textId="77777777" w:rsidTr="00210434">
                              <w:trPr>
                                <w:trHeight w:val="948"/>
                                <w:jc w:val="center"/>
                              </w:trPr>
                              <w:tc>
                                <w:tcPr>
                                  <w:tcW w:w="1523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nil"/>
                                  </w:tcBorders>
                                  <w:shd w:val="clear" w:color="auto" w:fill="336699"/>
                                  <w:vAlign w:val="center"/>
                                </w:tcPr>
                                <w:p w14:paraId="705712CA" w14:textId="77777777" w:rsidR="00647382" w:rsidRPr="00400640" w:rsidRDefault="00647382" w:rsidP="008E248B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00640">
                                    <w:rPr>
                                      <w:rFonts w:ascii="Arial Narrow" w:hAnsi="Arial Narrow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CREDIT CARD TRANSFER</w:t>
                                  </w:r>
                                </w:p>
                                <w:p w14:paraId="5778C70B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vAlign w:val="bottom"/>
                                </w:tcPr>
                                <w:p w14:paraId="4F78CDFB" w14:textId="5F3954BD" w:rsidR="00647382" w:rsidRPr="00E128D9" w:rsidRDefault="00647382" w:rsidP="008E248B">
                                  <w:pPr>
                                    <w:spacing w:before="120" w:line="36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GROSS INCOME:   __________</w:t>
                                  </w:r>
                                  <w:r w:rsidR="00EB5DF3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______</w:t>
                                  </w:r>
                                </w:p>
                                <w:p w14:paraId="6882FFFB" w14:textId="3574D19E" w:rsidR="00647382" w:rsidRPr="00E128D9" w:rsidRDefault="00647382" w:rsidP="008E248B">
                                  <w:pPr>
                                    <w:spacing w:line="36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PAYPAL FEE:         __________</w:t>
                                  </w:r>
                                  <w:r w:rsidR="00EB5DF3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______</w:t>
                                  </w:r>
                                </w:p>
                                <w:p w14:paraId="04A32C4F" w14:textId="5D9A7702" w:rsidR="00647382" w:rsidRPr="00E128D9" w:rsidRDefault="00647382" w:rsidP="008E248B">
                                  <w:pPr>
                                    <w:spacing w:line="36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  <w:szCs w:val="16"/>
                                    </w:rPr>
                                    <w:t>= NET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INCOME:      __________</w:t>
                                  </w:r>
                                  <w:r w:rsidR="00EB5DF3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______</w:t>
                                  </w:r>
                                </w:p>
                              </w:tc>
                            </w:tr>
                          </w:tbl>
                          <w:p w14:paraId="1605C63B" w14:textId="77777777" w:rsidR="00647382" w:rsidRPr="00940530" w:rsidRDefault="00647382" w:rsidP="00DF7A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279pt;margin-top:458.45pt;width:243pt;height:1in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" filled="f" stroked="f">
                <v:textbox inset=",7.2pt,,7.2pt">
                  <w:txbxContent>
                    <w:p w14:paraId="2DD570D9" w14:textId="77777777" w:rsidR="00647382" w:rsidRPr="00E128D9" w:rsidRDefault="00647382" w:rsidP="00E128D9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4358" w:type="dxa"/>
                        <w:jc w:val="center"/>
                        <w:tblInd w:w="-2509" w:type="dxa"/>
                        <w:tblLayout w:type="fixed"/>
                        <w:tblCellMar>
                          <w:left w:w="160" w:type="dxa"/>
                          <w:right w:w="16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23"/>
                        <w:gridCol w:w="2835"/>
                      </w:tblGrid>
                      <w:tr w:rsidR="00647382" w:rsidRPr="00940530" w14:paraId="02E78A4D" w14:textId="77777777" w:rsidTr="00210434">
                        <w:trPr>
                          <w:trHeight w:val="948"/>
                          <w:jc w:val="center"/>
                        </w:trPr>
                        <w:tc>
                          <w:tcPr>
                            <w:tcW w:w="1523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nil"/>
                            </w:tcBorders>
                            <w:shd w:val="clear" w:color="auto" w:fill="336699"/>
                            <w:vAlign w:val="center"/>
                          </w:tcPr>
                          <w:p w14:paraId="705712CA" w14:textId="77777777" w:rsidR="00647382" w:rsidRPr="00400640" w:rsidRDefault="00647382" w:rsidP="008E248B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0064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CREDIT CARD TRANSFER</w:t>
                            </w:r>
                          </w:p>
                          <w:p w14:paraId="5778C70B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vAlign w:val="bottom"/>
                          </w:tcPr>
                          <w:p w14:paraId="4F78CDFB" w14:textId="5F3954BD" w:rsidR="00647382" w:rsidRPr="00E128D9" w:rsidRDefault="00647382" w:rsidP="008E248B">
                            <w:pPr>
                              <w:spacing w:before="120" w:line="36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GROSS INCOME:   __________</w:t>
                            </w:r>
                            <w:r w:rsidR="00EB5DF3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______</w:t>
                            </w:r>
                          </w:p>
                          <w:p w14:paraId="6882FFFB" w14:textId="3574D19E" w:rsidR="00647382" w:rsidRPr="00E128D9" w:rsidRDefault="00647382" w:rsidP="008E248B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PAYPAL FEE:         __________</w:t>
                            </w:r>
                            <w:r w:rsidR="00EB5DF3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______</w:t>
                            </w:r>
                          </w:p>
                          <w:p w14:paraId="04A32C4F" w14:textId="5D9A7702" w:rsidR="00647382" w:rsidRPr="00E128D9" w:rsidRDefault="00647382" w:rsidP="008E248B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= NET</w:t>
                            </w:r>
                            <w:r w:rsidRPr="00E128D9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INCOME:      __________</w:t>
                            </w:r>
                            <w:r w:rsidR="00EB5DF3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______</w:t>
                            </w:r>
                          </w:p>
                        </w:tc>
                      </w:tr>
                    </w:tbl>
                    <w:p w14:paraId="1605C63B" w14:textId="77777777" w:rsidR="00647382" w:rsidRPr="00940530" w:rsidRDefault="00647382" w:rsidP="00DF7A9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21E376" wp14:editId="247F135E">
                <wp:simplePos x="0" y="0"/>
                <wp:positionH relativeFrom="column">
                  <wp:posOffset>3543300</wp:posOffset>
                </wp:positionH>
                <wp:positionV relativeFrom="paragraph">
                  <wp:posOffset>4935855</wp:posOffset>
                </wp:positionV>
                <wp:extent cx="3086100" cy="1028700"/>
                <wp:effectExtent l="0" t="0" r="0" b="12700"/>
                <wp:wrapThrough wrapText="bothSides">
                  <wp:wrapPolygon edited="0">
                    <wp:start x="178" y="0"/>
                    <wp:lineTo x="178" y="21333"/>
                    <wp:lineTo x="21156" y="21333"/>
                    <wp:lineTo x="21156" y="0"/>
                    <wp:lineTo x="178" y="0"/>
                  </wp:wrapPolygon>
                </wp:wrapThrough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359" w:type="dxa"/>
                              <w:jc w:val="center"/>
                              <w:tblInd w:w="-2509" w:type="dxa"/>
                              <w:tblBorders>
                                <w:top w:val="triple" w:sz="4" w:space="0" w:color="auto"/>
                                <w:left w:val="triple" w:sz="4" w:space="0" w:color="auto"/>
                                <w:bottom w:val="triple" w:sz="4" w:space="0" w:color="auto"/>
                                <w:right w:val="triple" w:sz="4" w:space="0" w:color="auto"/>
                                <w:insideH w:val="single" w:sz="6" w:space="0" w:color="auto"/>
                              </w:tblBorders>
                              <w:tblLayout w:type="fixed"/>
                              <w:tblCellMar>
                                <w:left w:w="160" w:type="dxa"/>
                                <w:right w:w="16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14"/>
                              <w:gridCol w:w="1945"/>
                            </w:tblGrid>
                            <w:tr w:rsidR="00647382" w:rsidRPr="00C22A74" w14:paraId="003ECD31" w14:textId="77777777" w:rsidTr="0048590A">
                              <w:trPr>
                                <w:trHeight w:val="400"/>
                                <w:jc w:val="center"/>
                              </w:trPr>
                              <w:tc>
                                <w:tcPr>
                                  <w:tcW w:w="241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330098A" w14:textId="77777777" w:rsidR="00647382" w:rsidRPr="00E128D9" w:rsidRDefault="00647382" w:rsidP="00E128D9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TOTAL BANK DEPOSIT: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  <w:vAlign w:val="center"/>
                                </w:tcPr>
                                <w:p w14:paraId="44EAD6CA" w14:textId="77777777" w:rsidR="00647382" w:rsidRPr="00E128D9" w:rsidRDefault="00647382" w:rsidP="00E128D9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47382" w:rsidRPr="00C22A74" w14:paraId="346C18B2" w14:textId="77777777" w:rsidTr="00673FF2">
                              <w:trPr>
                                <w:trHeight w:val="228"/>
                                <w:jc w:val="center"/>
                              </w:trPr>
                              <w:tc>
                                <w:tcPr>
                                  <w:tcW w:w="2414" w:type="dxa"/>
                                  <w:shd w:val="clear" w:color="auto" w:fill="auto"/>
                                  <w:vAlign w:val="center"/>
                                </w:tcPr>
                                <w:p w14:paraId="0452810F" w14:textId="77777777" w:rsidR="00647382" w:rsidRPr="00C22A74" w:rsidRDefault="00647382" w:rsidP="00E128D9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2A74"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Did you have start-up cash?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  <w:vAlign w:val="center"/>
                                </w:tcPr>
                                <w:p w14:paraId="6C2DCF06" w14:textId="77777777" w:rsidR="00647382" w:rsidRPr="00C22A74" w:rsidRDefault="00647382" w:rsidP="00E128D9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47382" w:rsidRPr="00C22A74" w14:paraId="1C1C61DF" w14:textId="77777777" w:rsidTr="0048590A">
                              <w:trPr>
                                <w:trHeight w:val="373"/>
                                <w:jc w:val="center"/>
                              </w:trPr>
                              <w:tc>
                                <w:tcPr>
                                  <w:tcW w:w="2414" w:type="dxa"/>
                                  <w:shd w:val="clear" w:color="auto" w:fill="auto"/>
                                  <w:vAlign w:val="center"/>
                                </w:tcPr>
                                <w:p w14:paraId="31FC2D92" w14:textId="3D7851BC" w:rsidR="00647382" w:rsidRPr="00C22A74" w:rsidRDefault="00BC3747" w:rsidP="00E128D9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VERIFICATION SIGNATURE 1</w:t>
                                  </w:r>
                                  <w:r w:rsidR="00647382" w:rsidRPr="00C22A74"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  <w:vAlign w:val="center"/>
                                </w:tcPr>
                                <w:p w14:paraId="326D09C4" w14:textId="77777777" w:rsidR="00647382" w:rsidRPr="00C22A74" w:rsidRDefault="00647382" w:rsidP="00E128D9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47382" w:rsidRPr="00C22A74" w14:paraId="342F7D93" w14:textId="77777777" w:rsidTr="00673FF2">
                              <w:trPr>
                                <w:trHeight w:val="345"/>
                                <w:jc w:val="center"/>
                              </w:trPr>
                              <w:tc>
                                <w:tcPr>
                                  <w:tcW w:w="2414" w:type="dxa"/>
                                  <w:shd w:val="clear" w:color="auto" w:fill="auto"/>
                                  <w:vAlign w:val="center"/>
                                </w:tcPr>
                                <w:p w14:paraId="07E36E4C" w14:textId="4BE47B87" w:rsidR="00647382" w:rsidRPr="00C22A74" w:rsidRDefault="00647382" w:rsidP="00E128D9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2A74"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VERIFICATION SIGNATURE</w:t>
                                  </w:r>
                                  <w:r w:rsidR="00BC3747"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2</w:t>
                                  </w:r>
                                  <w:r w:rsidRPr="00C22A74"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  <w:vAlign w:val="center"/>
                                </w:tcPr>
                                <w:p w14:paraId="3B0B1B9F" w14:textId="77777777" w:rsidR="00647382" w:rsidRPr="00C22A74" w:rsidRDefault="00647382" w:rsidP="00E128D9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F14FF0" w14:textId="77777777" w:rsidR="00647382" w:rsidRDefault="00647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margin-left:279pt;margin-top:388.65pt;width:243pt;height:81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" filled="f" stroked="f">
                <v:textbox>
                  <w:txbxContent>
                    <w:tbl>
                      <w:tblPr>
                        <w:tblW w:w="4359" w:type="dxa"/>
                        <w:jc w:val="center"/>
                        <w:tblInd w:w="-2509" w:type="dxa"/>
                        <w:tbl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  <w:insideH w:val="single" w:sz="6" w:space="0" w:color="auto"/>
                        </w:tblBorders>
                        <w:tblLayout w:type="fixed"/>
                        <w:tblCellMar>
                          <w:left w:w="160" w:type="dxa"/>
                          <w:right w:w="16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14"/>
                        <w:gridCol w:w="1945"/>
                      </w:tblGrid>
                      <w:tr w:rsidR="00647382" w:rsidRPr="00C22A74" w14:paraId="003ECD31" w14:textId="77777777" w:rsidTr="0048590A">
                        <w:trPr>
                          <w:trHeight w:val="400"/>
                          <w:jc w:val="center"/>
                        </w:trPr>
                        <w:tc>
                          <w:tcPr>
                            <w:tcW w:w="241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330098A" w14:textId="77777777" w:rsidR="00647382" w:rsidRPr="00E128D9" w:rsidRDefault="00647382" w:rsidP="00E128D9">
                            <w:p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TOTAL BANK DEPOSIT: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  <w:vAlign w:val="center"/>
                          </w:tcPr>
                          <w:p w14:paraId="44EAD6CA" w14:textId="77777777" w:rsidR="00647382" w:rsidRPr="00E128D9" w:rsidRDefault="00647382" w:rsidP="00E128D9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647382" w:rsidRPr="00C22A74" w14:paraId="346C18B2" w14:textId="77777777" w:rsidTr="00673FF2">
                        <w:trPr>
                          <w:trHeight w:val="228"/>
                          <w:jc w:val="center"/>
                        </w:trPr>
                        <w:tc>
                          <w:tcPr>
                            <w:tcW w:w="2414" w:type="dxa"/>
                            <w:shd w:val="clear" w:color="auto" w:fill="auto"/>
                            <w:vAlign w:val="center"/>
                          </w:tcPr>
                          <w:p w14:paraId="0452810F" w14:textId="77777777" w:rsidR="00647382" w:rsidRPr="00C22A74" w:rsidRDefault="00647382" w:rsidP="00E128D9">
                            <w:p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2A74">
                              <w:rPr>
                                <w:rFonts w:ascii="Arial Narrow" w:hAnsi="Arial Narrow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Did you have start-up cash?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  <w:vAlign w:val="center"/>
                          </w:tcPr>
                          <w:p w14:paraId="6C2DCF06" w14:textId="77777777" w:rsidR="00647382" w:rsidRPr="00C22A74" w:rsidRDefault="00647382" w:rsidP="00E128D9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47382" w:rsidRPr="00C22A74" w14:paraId="1C1C61DF" w14:textId="77777777" w:rsidTr="0048590A">
                        <w:trPr>
                          <w:trHeight w:val="373"/>
                          <w:jc w:val="center"/>
                        </w:trPr>
                        <w:tc>
                          <w:tcPr>
                            <w:tcW w:w="2414" w:type="dxa"/>
                            <w:shd w:val="clear" w:color="auto" w:fill="auto"/>
                            <w:vAlign w:val="center"/>
                          </w:tcPr>
                          <w:p w14:paraId="31FC2D92" w14:textId="3D7851BC" w:rsidR="00647382" w:rsidRPr="00C22A74" w:rsidRDefault="00BC3747" w:rsidP="00E128D9">
                            <w:p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VERIFICATION SIGNATURE 1</w:t>
                            </w:r>
                            <w:r w:rsidR="00647382" w:rsidRPr="00C22A74">
                              <w:rPr>
                                <w:rFonts w:ascii="Arial Narrow" w:hAnsi="Arial Narrow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  <w:vAlign w:val="center"/>
                          </w:tcPr>
                          <w:p w14:paraId="326D09C4" w14:textId="77777777" w:rsidR="00647382" w:rsidRPr="00C22A74" w:rsidRDefault="00647382" w:rsidP="00E128D9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47382" w:rsidRPr="00C22A74" w14:paraId="342F7D93" w14:textId="77777777" w:rsidTr="00673FF2">
                        <w:trPr>
                          <w:trHeight w:val="345"/>
                          <w:jc w:val="center"/>
                        </w:trPr>
                        <w:tc>
                          <w:tcPr>
                            <w:tcW w:w="2414" w:type="dxa"/>
                            <w:shd w:val="clear" w:color="auto" w:fill="auto"/>
                            <w:vAlign w:val="center"/>
                          </w:tcPr>
                          <w:p w14:paraId="07E36E4C" w14:textId="4BE47B87" w:rsidR="00647382" w:rsidRPr="00C22A74" w:rsidRDefault="00647382" w:rsidP="00E128D9">
                            <w:p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2A74">
                              <w:rPr>
                                <w:rFonts w:ascii="Arial Narrow" w:hAnsi="Arial Narrow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VERIFICATION SIGNATURE</w:t>
                            </w:r>
                            <w:r w:rsidR="00BC3747">
                              <w:rPr>
                                <w:rFonts w:ascii="Arial Narrow" w:hAnsi="Arial Narrow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</w:t>
                            </w:r>
                            <w:r w:rsidRPr="00C22A74">
                              <w:rPr>
                                <w:rFonts w:ascii="Arial Narrow" w:hAnsi="Arial Narrow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  <w:vAlign w:val="center"/>
                          </w:tcPr>
                          <w:p w14:paraId="3B0B1B9F" w14:textId="77777777" w:rsidR="00647382" w:rsidRPr="00C22A74" w:rsidRDefault="00647382" w:rsidP="00E128D9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CF14FF0" w14:textId="77777777" w:rsidR="00647382" w:rsidRDefault="00647382"/>
                  </w:txbxContent>
                </v:textbox>
                <w10:wrap type="through"/>
              </v:shape>
            </w:pict>
          </mc:Fallback>
        </mc:AlternateContent>
      </w:r>
      <w:r w:rsidR="00EB5DF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25F298" wp14:editId="1C654467">
                <wp:simplePos x="0" y="0"/>
                <wp:positionH relativeFrom="column">
                  <wp:posOffset>3543300</wp:posOffset>
                </wp:positionH>
                <wp:positionV relativeFrom="paragraph">
                  <wp:posOffset>6622415</wp:posOffset>
                </wp:positionV>
                <wp:extent cx="3543300" cy="1371600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4"/>
                              <w:gridCol w:w="3600"/>
                            </w:tblGrid>
                            <w:tr w:rsidR="00647382" w14:paraId="0BEC942C" w14:textId="77777777" w:rsidTr="006D29B6">
                              <w:tc>
                                <w:tcPr>
                                  <w:tcW w:w="514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7F7F7F" w:themeColor="text1" w:themeTint="80"/>
                                    <w:right w:val="nil"/>
                                  </w:tcBorders>
                                </w:tcPr>
                                <w:p w14:paraId="1361043F" w14:textId="77777777" w:rsidR="00647382" w:rsidRPr="000354A5" w:rsidRDefault="00647382" w:rsidP="002E5670">
                                  <w:pPr>
                                    <w:rPr>
                                      <w:b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</w:pPr>
                                  <w:r w:rsidRPr="000354A5">
                                    <w:rPr>
                                      <w:b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t>PTA TREASURER USE:</w:t>
                                  </w:r>
                                </w:p>
                              </w:tc>
                            </w:tr>
                            <w:tr w:rsidR="00647382" w14:paraId="20CA5210" w14:textId="77777777" w:rsidTr="0048590A">
                              <w:trPr>
                                <w:trHeight w:val="314"/>
                              </w:trPr>
                              <w:tc>
                                <w:tcPr>
                                  <w:tcW w:w="154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</w:tcPr>
                                <w:p w14:paraId="0DFD00B4" w14:textId="66848D82" w:rsidR="00647382" w:rsidRPr="002E5670" w:rsidRDefault="00647382" w:rsidP="0048590A">
                                  <w:pPr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Check</w:t>
                                  </w:r>
                                  <w:r w:rsidR="0048590A"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 xml:space="preserve"> #: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3E10AD04" w14:textId="77777777" w:rsidR="00647382" w:rsidRPr="002E5670" w:rsidRDefault="00647382" w:rsidP="002E5670">
                                  <w:pP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47382" w14:paraId="698070AD" w14:textId="77777777" w:rsidTr="0048590A">
                              <w:trPr>
                                <w:trHeight w:val="440"/>
                              </w:trPr>
                              <w:tc>
                                <w:tcPr>
                                  <w:tcW w:w="154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</w:tcPr>
                                <w:p w14:paraId="0CBB00F7" w14:textId="426E46EE" w:rsidR="00647382" w:rsidRPr="002E5670" w:rsidRDefault="00647382" w:rsidP="0048590A">
                                  <w:pPr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 w:rsidRPr="002E5670"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Budget Item: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7D20AC57" w14:textId="0635993C" w:rsidR="00647382" w:rsidRPr="002E5670" w:rsidRDefault="00647382" w:rsidP="002E5670">
                                  <w:pP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47382" w14:paraId="00744AB4" w14:textId="77777777" w:rsidTr="0048590A">
                              <w:trPr>
                                <w:trHeight w:val="359"/>
                              </w:trPr>
                              <w:tc>
                                <w:tcPr>
                                  <w:tcW w:w="154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</w:tcPr>
                                <w:p w14:paraId="3796E7EA" w14:textId="77777777" w:rsidR="00647382" w:rsidRPr="002E5670" w:rsidRDefault="00647382">
                                  <w:pPr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 w:rsidRPr="002E5670"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Attachments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334BDD44" w14:textId="77777777" w:rsidR="00647382" w:rsidRPr="002E5670" w:rsidRDefault="00647382" w:rsidP="002E5670">
                                  <w:pPr>
                                    <w:rPr>
                                      <w:color w:val="7F7F7F" w:themeColor="text1" w:themeTint="80"/>
                                      <w:sz w:val="12"/>
                                      <w:szCs w:val="12"/>
                                    </w:rPr>
                                  </w:pPr>
                                  <w:r w:rsidRPr="002E5670">
                                    <w:rPr>
                                      <w:color w:val="7F7F7F" w:themeColor="text1" w:themeTint="80"/>
                                      <w:sz w:val="12"/>
                                      <w:szCs w:val="12"/>
                                    </w:rPr>
                                    <w:t xml:space="preserve">Check Dup / Deposit Slip / </w:t>
                                  </w:r>
                                  <w:proofErr w:type="spellStart"/>
                                  <w:r w:rsidRPr="002E5670">
                                    <w:rPr>
                                      <w:color w:val="7F7F7F" w:themeColor="text1" w:themeTint="80"/>
                                      <w:sz w:val="12"/>
                                      <w:szCs w:val="12"/>
                                    </w:rPr>
                                    <w:t>Paypal</w:t>
                                  </w:r>
                                  <w:proofErr w:type="spellEnd"/>
                                  <w:r w:rsidRPr="002E5670">
                                    <w:rPr>
                                      <w:color w:val="7F7F7F" w:themeColor="text1" w:themeTint="80"/>
                                      <w:sz w:val="12"/>
                                      <w:szCs w:val="12"/>
                                    </w:rPr>
                                    <w:t xml:space="preserve"> Report / Transfer Confirm.</w:t>
                                  </w:r>
                                </w:p>
                              </w:tc>
                            </w:tr>
                            <w:tr w:rsidR="00647382" w14:paraId="141B88E5" w14:textId="77777777" w:rsidTr="0048590A">
                              <w:trPr>
                                <w:trHeight w:val="288"/>
                              </w:trPr>
                              <w:tc>
                                <w:tcPr>
                                  <w:tcW w:w="154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</w:tcPr>
                                <w:p w14:paraId="08629C6F" w14:textId="77777777" w:rsidR="00647382" w:rsidRPr="002E5670" w:rsidRDefault="00647382">
                                  <w:pPr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 w:rsidRPr="002E5670">
                                    <w:rPr>
                                      <w:b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Entry Notes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345B1DD4" w14:textId="77777777" w:rsidR="00647382" w:rsidRDefault="00647382" w:rsidP="002E5670">
                                  <w:pPr>
                                    <w:rPr>
                                      <w:color w:val="7F7F7F" w:themeColor="text1" w:themeTint="80"/>
                                    </w:rPr>
                                  </w:pPr>
                                </w:p>
                                <w:p w14:paraId="4A17F4EA" w14:textId="77777777" w:rsidR="00EB5DF3" w:rsidRPr="002E5670" w:rsidRDefault="00EB5DF3" w:rsidP="002E5670">
                                  <w:pPr>
                                    <w:rPr>
                                      <w:color w:val="7F7F7F" w:themeColor="text1" w:themeTint="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5F66BF" w14:textId="77777777" w:rsidR="00647382" w:rsidRDefault="00647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279pt;margin-top:521.45pt;width:279pt;height:10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44"/>
                        <w:gridCol w:w="3600"/>
                      </w:tblGrid>
                      <w:tr w:rsidR="00647382" w14:paraId="0BEC942C" w14:textId="77777777" w:rsidTr="006D29B6">
                        <w:tc>
                          <w:tcPr>
                            <w:tcW w:w="514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7F7F7F" w:themeColor="text1" w:themeTint="80"/>
                              <w:right w:val="nil"/>
                            </w:tcBorders>
                          </w:tcPr>
                          <w:p w14:paraId="1361043F" w14:textId="77777777" w:rsidR="00647382" w:rsidRPr="000354A5" w:rsidRDefault="00647382" w:rsidP="002E5670">
                            <w:pPr>
                              <w:rPr>
                                <w:b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0354A5">
                              <w:rPr>
                                <w:b/>
                                <w:color w:val="7F7F7F" w:themeColor="text1" w:themeTint="80"/>
                                <w:sz w:val="18"/>
                                <w:szCs w:val="18"/>
                              </w:rPr>
                              <w:t>PTA TREASURER USE:</w:t>
                            </w:r>
                          </w:p>
                        </w:tc>
                      </w:tr>
                      <w:tr w:rsidR="00647382" w14:paraId="20CA5210" w14:textId="77777777" w:rsidTr="0048590A">
                        <w:trPr>
                          <w:trHeight w:val="314"/>
                        </w:trPr>
                        <w:tc>
                          <w:tcPr>
                            <w:tcW w:w="154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</w:tcPr>
                          <w:p w14:paraId="0DFD00B4" w14:textId="66848D82" w:rsidR="00647382" w:rsidRPr="002E5670" w:rsidRDefault="00647382" w:rsidP="0048590A">
                            <w:pPr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Check</w:t>
                            </w:r>
                            <w:r w:rsidR="0048590A"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#: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3E10AD04" w14:textId="77777777" w:rsidR="00647382" w:rsidRPr="002E5670" w:rsidRDefault="00647382" w:rsidP="002E5670">
                            <w:pP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47382" w14:paraId="698070AD" w14:textId="77777777" w:rsidTr="0048590A">
                        <w:trPr>
                          <w:trHeight w:val="440"/>
                        </w:trPr>
                        <w:tc>
                          <w:tcPr>
                            <w:tcW w:w="154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</w:tcPr>
                          <w:p w14:paraId="0CBB00F7" w14:textId="426E46EE" w:rsidR="00647382" w:rsidRPr="002E5670" w:rsidRDefault="00647382" w:rsidP="0048590A">
                            <w:pPr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2E5670"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Budget Item: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7D20AC57" w14:textId="0635993C" w:rsidR="00647382" w:rsidRPr="002E5670" w:rsidRDefault="00647382" w:rsidP="002E5670">
                            <w:pP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47382" w14:paraId="00744AB4" w14:textId="77777777" w:rsidTr="0048590A">
                        <w:trPr>
                          <w:trHeight w:val="359"/>
                        </w:trPr>
                        <w:tc>
                          <w:tcPr>
                            <w:tcW w:w="154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</w:tcPr>
                          <w:p w14:paraId="3796E7EA" w14:textId="77777777" w:rsidR="00647382" w:rsidRPr="002E5670" w:rsidRDefault="00647382">
                            <w:pPr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2E5670"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Attachments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334BDD44" w14:textId="77777777" w:rsidR="00647382" w:rsidRPr="002E5670" w:rsidRDefault="00647382" w:rsidP="002E5670">
                            <w:pPr>
                              <w:rPr>
                                <w:color w:val="7F7F7F" w:themeColor="text1" w:themeTint="80"/>
                                <w:sz w:val="12"/>
                                <w:szCs w:val="12"/>
                              </w:rPr>
                            </w:pPr>
                            <w:r w:rsidRPr="002E5670">
                              <w:rPr>
                                <w:color w:val="7F7F7F" w:themeColor="text1" w:themeTint="80"/>
                                <w:sz w:val="12"/>
                                <w:szCs w:val="12"/>
                              </w:rPr>
                              <w:t xml:space="preserve">Check Dup / Deposit Slip / </w:t>
                            </w:r>
                            <w:proofErr w:type="spellStart"/>
                            <w:r w:rsidRPr="002E5670">
                              <w:rPr>
                                <w:color w:val="7F7F7F" w:themeColor="text1" w:themeTint="80"/>
                                <w:sz w:val="12"/>
                                <w:szCs w:val="12"/>
                              </w:rPr>
                              <w:t>Paypal</w:t>
                            </w:r>
                            <w:proofErr w:type="spellEnd"/>
                            <w:r w:rsidRPr="002E5670">
                              <w:rPr>
                                <w:color w:val="7F7F7F" w:themeColor="text1" w:themeTint="80"/>
                                <w:sz w:val="12"/>
                                <w:szCs w:val="12"/>
                              </w:rPr>
                              <w:t xml:space="preserve"> Report / Transfer Confirm.</w:t>
                            </w:r>
                          </w:p>
                        </w:tc>
                      </w:tr>
                      <w:tr w:rsidR="00647382" w14:paraId="141B88E5" w14:textId="77777777" w:rsidTr="0048590A">
                        <w:trPr>
                          <w:trHeight w:val="288"/>
                        </w:trPr>
                        <w:tc>
                          <w:tcPr>
                            <w:tcW w:w="154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</w:tcPr>
                          <w:p w14:paraId="08629C6F" w14:textId="77777777" w:rsidR="00647382" w:rsidRPr="002E5670" w:rsidRDefault="00647382">
                            <w:pPr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2E5670"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Entry Notes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345B1DD4" w14:textId="77777777" w:rsidR="00647382" w:rsidRDefault="00647382" w:rsidP="002E5670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  <w:p w14:paraId="4A17F4EA" w14:textId="77777777" w:rsidR="00EB5DF3" w:rsidRPr="002E5670" w:rsidRDefault="00EB5DF3" w:rsidP="002E5670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c>
                      </w:tr>
                    </w:tbl>
                    <w:p w14:paraId="7F5F66BF" w14:textId="77777777" w:rsidR="00647382" w:rsidRDefault="00647382"/>
                  </w:txbxContent>
                </v:textbox>
                <w10:wrap type="square"/>
              </v:shape>
            </w:pict>
          </mc:Fallback>
        </mc:AlternateContent>
      </w:r>
      <w:r w:rsidR="006649D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5942E7" wp14:editId="161C6986">
                <wp:simplePos x="0" y="0"/>
                <wp:positionH relativeFrom="column">
                  <wp:posOffset>228600</wp:posOffset>
                </wp:positionH>
                <wp:positionV relativeFrom="paragraph">
                  <wp:posOffset>3650615</wp:posOffset>
                </wp:positionV>
                <wp:extent cx="457200" cy="457200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D66FE" w14:textId="77777777" w:rsidR="006649D3" w:rsidRPr="006649D3" w:rsidRDefault="006649D3" w:rsidP="006649D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649D3">
                              <w:rPr>
                                <w:b/>
                                <w:sz w:val="16"/>
                                <w:szCs w:val="16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8pt;margin-top:287.45pt;width:36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" filled="f" strokecolor="black [3213]">
                <v:textbox>
                  <w:txbxContent>
                    <w:p w14:paraId="6D5D66FE" w14:textId="77777777" w:rsidR="006649D3" w:rsidRPr="006649D3" w:rsidRDefault="006649D3" w:rsidP="006649D3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649D3">
                        <w:rPr>
                          <w:b/>
                          <w:sz w:val="16"/>
                          <w:szCs w:val="16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36483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BB6765" wp14:editId="637A67D4">
                <wp:simplePos x="0" y="0"/>
                <wp:positionH relativeFrom="column">
                  <wp:posOffset>0</wp:posOffset>
                </wp:positionH>
                <wp:positionV relativeFrom="paragraph">
                  <wp:posOffset>7765415</wp:posOffset>
                </wp:positionV>
                <wp:extent cx="3557270" cy="228600"/>
                <wp:effectExtent l="0" t="0" r="0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2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4684B" w14:textId="77777777" w:rsidR="00647382" w:rsidRPr="00424694" w:rsidRDefault="006649D3">
                            <w:pPr>
                              <w:rPr>
                                <w:b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Principal</w:t>
                            </w:r>
                            <w:r w:rsidR="00647382" w:rsidRPr="00EC67D7">
                              <w:rPr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REVIEW (Teachers Only) : ____________</w:t>
                            </w:r>
                            <w:r w:rsidR="00647382">
                              <w:rPr>
                                <w:b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7382" w:rsidRPr="008125F5">
                              <w:rPr>
                                <w:b/>
                                <w:color w:val="7F7F7F" w:themeColor="text1" w:themeTint="80"/>
                                <w:sz w:val="12"/>
                                <w:szCs w:val="12"/>
                              </w:rPr>
                              <w:t>(</w:t>
                            </w:r>
                            <w:r w:rsidR="00647382">
                              <w:rPr>
                                <w:b/>
                                <w:color w:val="7F7F7F" w:themeColor="text1" w:themeTint="80"/>
                                <w:sz w:val="12"/>
                                <w:szCs w:val="12"/>
                              </w:rPr>
                              <w:t xml:space="preserve">Initial &amp; </w:t>
                            </w:r>
                            <w:r w:rsidR="00647382" w:rsidRPr="008125F5">
                              <w:rPr>
                                <w:b/>
                                <w:color w:val="7F7F7F" w:themeColor="text1" w:themeTint="80"/>
                                <w:sz w:val="12"/>
                                <w:szCs w:val="12"/>
                              </w:rPr>
                              <w:t>Date)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1" type="#_x0000_t202" style="position:absolute;margin-left:0;margin-top:611.45pt;width:280.1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" filled="f" stroked="f">
                <v:textbox>
                  <w:txbxContent>
                    <w:p w14:paraId="72C4684B" w14:textId="77777777" w:rsidR="00647382" w:rsidRPr="00424694" w:rsidRDefault="006649D3">
                      <w:pPr>
                        <w:rPr>
                          <w:b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7F7F7F" w:themeColor="text1" w:themeTint="80"/>
                          <w:sz w:val="16"/>
                          <w:szCs w:val="16"/>
                        </w:rPr>
                        <w:t>Principal</w:t>
                      </w:r>
                      <w:r w:rsidR="00647382" w:rsidRPr="00EC67D7">
                        <w:rPr>
                          <w:b/>
                          <w:color w:val="7F7F7F" w:themeColor="text1" w:themeTint="80"/>
                          <w:sz w:val="16"/>
                          <w:szCs w:val="16"/>
                        </w:rPr>
                        <w:t xml:space="preserve"> REVIEW (Teachers Only) : ____________</w:t>
                      </w:r>
                      <w:r w:rsidR="00647382">
                        <w:rPr>
                          <w:b/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r w:rsidR="00647382" w:rsidRPr="008125F5">
                        <w:rPr>
                          <w:b/>
                          <w:color w:val="7F7F7F" w:themeColor="text1" w:themeTint="80"/>
                          <w:sz w:val="12"/>
                          <w:szCs w:val="12"/>
                        </w:rPr>
                        <w:t>(</w:t>
                      </w:r>
                      <w:r w:rsidR="00647382">
                        <w:rPr>
                          <w:b/>
                          <w:color w:val="7F7F7F" w:themeColor="text1" w:themeTint="80"/>
                          <w:sz w:val="12"/>
                          <w:szCs w:val="12"/>
                        </w:rPr>
                        <w:t xml:space="preserve">Initial &amp; </w:t>
                      </w:r>
                      <w:r w:rsidR="00647382" w:rsidRPr="008125F5">
                        <w:rPr>
                          <w:b/>
                          <w:color w:val="7F7F7F" w:themeColor="text1" w:themeTint="80"/>
                          <w:sz w:val="12"/>
                          <w:szCs w:val="12"/>
                        </w:rPr>
                        <w:t>Date)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738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EE1D8F" wp14:editId="1AF5453B">
                <wp:simplePos x="0" y="0"/>
                <wp:positionH relativeFrom="column">
                  <wp:posOffset>114300</wp:posOffset>
                </wp:positionH>
                <wp:positionV relativeFrom="paragraph">
                  <wp:posOffset>3175635</wp:posOffset>
                </wp:positionV>
                <wp:extent cx="3314700" cy="4475480"/>
                <wp:effectExtent l="25400" t="25400" r="38100" b="2032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475480"/>
                        </a:xfrm>
                        <a:prstGeom prst="rect">
                          <a:avLst/>
                        </a:prstGeom>
                        <a:noFill/>
                        <a:ln w="44450" cmpd="thickThin">
                          <a:solidFill>
                            <a:schemeClr val="accent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FD1FF" w14:textId="77777777" w:rsidR="00647382" w:rsidRPr="00210434" w:rsidRDefault="00647382" w:rsidP="00210434">
                            <w:pPr>
                              <w:shd w:val="clear" w:color="auto" w:fill="336699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</w:pPr>
                            <w:r w:rsidRPr="00210434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 xml:space="preserve">INSTRUCTIONS: </w:t>
                            </w:r>
                          </w:p>
                          <w:p w14:paraId="7D417C0F" w14:textId="77777777" w:rsidR="00EB5DF3" w:rsidRDefault="00EB5DF3" w:rsidP="00EB5DF3">
                            <w:pPr>
                              <w:pStyle w:val="ListParagraph"/>
                              <w:spacing w:after="60"/>
                              <w:ind w:left="993"/>
                              <w:contextualSpacing w:val="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0EA7FAA2" w14:textId="77777777" w:rsidR="00647382" w:rsidRDefault="00647382" w:rsidP="00572DC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60"/>
                              <w:ind w:left="993" w:hanging="187"/>
                              <w:contextualSpacing w:val="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2546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Please attach all receipts or vendor invoices. </w:t>
                            </w:r>
                            <w:r w:rsidRPr="0025467A">
                              <w:rPr>
                                <w:rFonts w:ascii="Arial Narrow" w:hAnsi="Arial Narrow"/>
                                <w:sz w:val="18"/>
                                <w:szCs w:val="18"/>
                                <w:u w:val="single"/>
                              </w:rPr>
                              <w:t>No payment will made without a valid receipt, contract or invoice.</w:t>
                            </w:r>
                            <w:r w:rsidRPr="002546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5D46C7E8" w14:textId="77777777" w:rsidR="00647382" w:rsidRPr="00647382" w:rsidRDefault="00647382" w:rsidP="0064738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60"/>
                              <w:ind w:left="993" w:hanging="187"/>
                              <w:contextualSpacing w:val="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ALL receipts </w:t>
                            </w:r>
                            <w:r w:rsidRPr="00647382">
                              <w:rPr>
                                <w:rFonts w:ascii="Arial Narrow" w:hAnsi="Arial Narrow"/>
                                <w:sz w:val="18"/>
                                <w:szCs w:val="18"/>
                                <w:u w:val="single"/>
                              </w:rPr>
                              <w:t>MUST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be submitted within 30 DAYS of expense and no later than </w:t>
                            </w:r>
                            <w:r w:rsidRPr="0064738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the last day of the school year.</w:t>
                            </w:r>
                          </w:p>
                          <w:p w14:paraId="7F6FEBD0" w14:textId="77777777" w:rsidR="00647382" w:rsidRDefault="00647382" w:rsidP="0064738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60"/>
                              <w:ind w:left="360" w:hanging="270"/>
                              <w:contextualSpacing w:val="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Please cash</w:t>
                            </w:r>
                            <w:r w:rsidRPr="002546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checks promptly, and by June 30</w:t>
                            </w:r>
                            <w:r w:rsidRPr="0025467A">
                              <w:rPr>
                                <w:rFonts w:ascii="Arial Narrow" w:hAnsi="Arial Narrow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2546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at the latest.</w:t>
                            </w:r>
                          </w:p>
                          <w:p w14:paraId="03B69748" w14:textId="77777777" w:rsidR="00647382" w:rsidRPr="0025467A" w:rsidRDefault="00647382" w:rsidP="0064738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60"/>
                              <w:ind w:left="360" w:hanging="270"/>
                              <w:contextualSpacing w:val="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647382">
                              <w:rPr>
                                <w:rFonts w:ascii="Arial Narrow" w:hAnsi="Arial Narrow"/>
                                <w:sz w:val="18"/>
                                <w:szCs w:val="18"/>
                                <w:u w:val="single"/>
                              </w:rPr>
                              <w:t>Special Funding Requests: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Must be submitted at least 15 business days PRIOR to need and no later than March 30</w:t>
                            </w:r>
                            <w:r w:rsidRPr="0080722F">
                              <w:rPr>
                                <w:rFonts w:ascii="Arial Narrow" w:hAnsi="Arial Narrow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. Please check “Pay Invoice” and attach a write-up </w:t>
                            </w:r>
                            <w:r w:rsidR="0036483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with details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483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per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Standing Rules.</w:t>
                            </w:r>
                          </w:p>
                          <w:p w14:paraId="0ED65D6E" w14:textId="77777777" w:rsidR="00647382" w:rsidRDefault="00647382" w:rsidP="00FB7DC4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0CB083F" w14:textId="65FF9E76" w:rsidR="00647382" w:rsidRPr="00FB7DC4" w:rsidRDefault="00647382" w:rsidP="00FB7DC4">
                            <w:pPr>
                              <w:rPr>
                                <w:rFonts w:ascii="Arial Narrow" w:hAnsi="Arial Narrow"/>
                                <w:color w:val="000090"/>
                                <w:sz w:val="18"/>
                                <w:szCs w:val="18"/>
                              </w:rPr>
                            </w:pPr>
                            <w:r w:rsidRPr="00FB7DC4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u w:val="single"/>
                              </w:rPr>
                              <w:t>PARENT FORM SUBMISSION: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Please place your completed form in the PTA Treasurer mailbox in the main office or send to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49D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Treasurer@SampleSchoolPTA.org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E190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Please HAND DELIVER DEPOSITS to the Treasurer or ensure they are locked in the office. </w:t>
                            </w:r>
                          </w:p>
                          <w:p w14:paraId="18083713" w14:textId="77777777" w:rsidR="00647382" w:rsidRDefault="00647382" w:rsidP="0025467A">
                            <w:pPr>
                              <w:pStyle w:val="ListParagraph"/>
                              <w:ind w:left="27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0E3593BF" w14:textId="77777777" w:rsidR="00647382" w:rsidRPr="00FB7DC4" w:rsidRDefault="00647382" w:rsidP="00FB7DC4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B7DC4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TEACHER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FORM </w:t>
                            </w:r>
                            <w:r w:rsidRPr="00FB7DC4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u w:val="single"/>
                              </w:rPr>
                              <w:t>SUBMISSION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: The PTA provides funding for classroom supplies, technology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/hardware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software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/applications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, books,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garden 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supplies, field trips and a variety of other expenses that support your instructional needs.</w:t>
                            </w:r>
                          </w:p>
                          <w:p w14:paraId="3871B092" w14:textId="77777777" w:rsidR="00647382" w:rsidRDefault="00647382" w:rsidP="006649D3">
                            <w:pPr>
                              <w:spacing w:before="12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To ensure we utilize available grants/county funding, ple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ase submit your form to </w:t>
                            </w:r>
                            <w:r w:rsidR="006649D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the principal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for </w:t>
                            </w:r>
                            <w:r w:rsidR="006649D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their 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initials, and then place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your request </w:t>
                            </w:r>
                            <w:r w:rsidRPr="00FB7DC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in the PTA Treasurer Mailbox in the main office. </w:t>
                            </w:r>
                          </w:p>
                          <w:p w14:paraId="7C8FB4FD" w14:textId="77777777" w:rsidR="00647382" w:rsidRDefault="00647382" w:rsidP="0080722F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301F59F4" w14:textId="77777777" w:rsidR="00647382" w:rsidRDefault="00647382" w:rsidP="0080722F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36483C">
                              <w:rPr>
                                <w:rFonts w:ascii="Arial Narrow" w:hAnsi="Arial Narrow"/>
                                <w:sz w:val="18"/>
                                <w:szCs w:val="18"/>
                                <w:u w:val="single"/>
                              </w:rPr>
                              <w:t>Reimbursements will be made</w:t>
                            </w:r>
                            <w:r w:rsidR="0036483C">
                              <w:rPr>
                                <w:rFonts w:ascii="Arial Narrow" w:hAnsi="Arial Narrow"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  <w:r w:rsidR="0036483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W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ithin 1 week for expenses over $100 and within 3 weeks for expenses </w:t>
                            </w:r>
                            <w:r w:rsidR="0036483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under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$100.  Checks will be sen</w:t>
                            </w:r>
                            <w:r w:rsidR="006649D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home with </w:t>
                            </w:r>
                            <w:r w:rsidR="006649D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your student unless you request otherwise.</w:t>
                            </w:r>
                          </w:p>
                          <w:p w14:paraId="3DCAABD9" w14:textId="77777777" w:rsidR="006649D3" w:rsidRDefault="006649D3" w:rsidP="0080722F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32F853E" w14:textId="77777777" w:rsidR="00647382" w:rsidRPr="0080722F" w:rsidRDefault="00647382" w:rsidP="0080722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80722F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Questions?  Email </w:t>
                            </w:r>
                            <w:r w:rsidR="006649D3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Treasurer@SampleSchoolPTA.net</w:t>
                            </w:r>
                          </w:p>
                          <w:p w14:paraId="71175417" w14:textId="77777777" w:rsidR="00647382" w:rsidRDefault="00647382" w:rsidP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701FBE1" w14:textId="77777777" w:rsidR="00647382" w:rsidRPr="00FB7DC4" w:rsidRDefault="00647382" w:rsidP="00FB7D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9pt;margin-top:250.05pt;width:261pt;height:35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" filled="f" strokecolor="#0c5986 [3204]" strokeweight="3.5pt">
                <v:stroke linestyle="thickThin"/>
                <v:textbox>
                  <w:txbxContent>
                    <w:p w14:paraId="3C7FD1FF" w14:textId="77777777" w:rsidR="00647382" w:rsidRPr="00210434" w:rsidRDefault="00647382" w:rsidP="00210434">
                      <w:pPr>
                        <w:shd w:val="clear" w:color="auto" w:fill="336699"/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</w:pPr>
                      <w:r w:rsidRPr="00210434"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 xml:space="preserve">INSTRUCTIONS: </w:t>
                      </w:r>
                    </w:p>
                    <w:p w14:paraId="7D417C0F" w14:textId="77777777" w:rsidR="00EB5DF3" w:rsidRDefault="00EB5DF3" w:rsidP="00EB5DF3">
                      <w:pPr>
                        <w:pStyle w:val="ListParagraph"/>
                        <w:spacing w:after="60"/>
                        <w:ind w:left="993"/>
                        <w:contextualSpacing w:val="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0EA7FAA2" w14:textId="77777777" w:rsidR="00647382" w:rsidRDefault="00647382" w:rsidP="00572DC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60"/>
                        <w:ind w:left="993" w:hanging="187"/>
                        <w:contextualSpacing w:val="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25467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Please attach all receipts or vendor invoices. </w:t>
                      </w:r>
                      <w:r w:rsidRPr="0025467A">
                        <w:rPr>
                          <w:rFonts w:ascii="Arial Narrow" w:hAnsi="Arial Narrow"/>
                          <w:sz w:val="18"/>
                          <w:szCs w:val="18"/>
                          <w:u w:val="single"/>
                        </w:rPr>
                        <w:t>No payment will made without a valid receipt, contract or invoice.</w:t>
                      </w:r>
                      <w:r w:rsidRPr="0025467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5D46C7E8" w14:textId="77777777" w:rsidR="00647382" w:rsidRPr="00647382" w:rsidRDefault="00647382" w:rsidP="0064738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60"/>
                        <w:ind w:left="993" w:hanging="187"/>
                        <w:contextualSpacing w:val="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ALL receipts </w:t>
                      </w:r>
                      <w:r w:rsidRPr="00647382">
                        <w:rPr>
                          <w:rFonts w:ascii="Arial Narrow" w:hAnsi="Arial Narrow"/>
                          <w:sz w:val="18"/>
                          <w:szCs w:val="18"/>
                          <w:u w:val="single"/>
                        </w:rPr>
                        <w:t>MUST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be submitted within 30 DAYS of expense and no later than </w:t>
                      </w:r>
                      <w:r w:rsidRPr="00647382">
                        <w:rPr>
                          <w:rFonts w:ascii="Arial Narrow" w:hAnsi="Arial Narrow"/>
                          <w:sz w:val="18"/>
                          <w:szCs w:val="18"/>
                        </w:rPr>
                        <w:t>the last day of the school year.</w:t>
                      </w:r>
                    </w:p>
                    <w:p w14:paraId="7F6FEBD0" w14:textId="77777777" w:rsidR="00647382" w:rsidRDefault="00647382" w:rsidP="0064738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60"/>
                        <w:ind w:left="360" w:hanging="270"/>
                        <w:contextualSpacing w:val="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Please cash</w:t>
                      </w:r>
                      <w:r w:rsidRPr="0025467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checks promptly, and by June 30</w:t>
                      </w:r>
                      <w:r w:rsidRPr="0025467A">
                        <w:rPr>
                          <w:rFonts w:ascii="Arial Narrow" w:hAnsi="Arial Narrow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25467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at the latest.</w:t>
                      </w:r>
                    </w:p>
                    <w:p w14:paraId="03B69748" w14:textId="77777777" w:rsidR="00647382" w:rsidRPr="0025467A" w:rsidRDefault="00647382" w:rsidP="0064738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60"/>
                        <w:ind w:left="360" w:hanging="270"/>
                        <w:contextualSpacing w:val="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647382">
                        <w:rPr>
                          <w:rFonts w:ascii="Arial Narrow" w:hAnsi="Arial Narrow"/>
                          <w:sz w:val="18"/>
                          <w:szCs w:val="18"/>
                          <w:u w:val="single"/>
                        </w:rPr>
                        <w:t>Special Funding Requests: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Must be submitted at least 15 business days PRIOR to need and no later than March 30</w:t>
                      </w:r>
                      <w:r w:rsidRPr="0080722F">
                        <w:rPr>
                          <w:rFonts w:ascii="Arial Narrow" w:hAnsi="Arial Narrow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. Please check “Pay Invoice” and attach a write-up </w:t>
                      </w:r>
                      <w:r w:rsidR="0036483C">
                        <w:rPr>
                          <w:rFonts w:ascii="Arial Narrow" w:hAnsi="Arial Narrow"/>
                          <w:sz w:val="18"/>
                          <w:szCs w:val="18"/>
                        </w:rPr>
                        <w:t>with details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="0036483C">
                        <w:rPr>
                          <w:rFonts w:ascii="Arial Narrow" w:hAnsi="Arial Narrow"/>
                          <w:sz w:val="18"/>
                          <w:szCs w:val="18"/>
                        </w:rPr>
                        <w:t>per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Standing Rules.</w:t>
                      </w:r>
                    </w:p>
                    <w:p w14:paraId="0ED65D6E" w14:textId="77777777" w:rsidR="00647382" w:rsidRDefault="00647382" w:rsidP="00FB7DC4">
                      <w:pPr>
                        <w:rPr>
                          <w:rFonts w:ascii="Arial Narrow" w:hAnsi="Arial Narrow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50CB083F" w14:textId="65FF9E76" w:rsidR="00647382" w:rsidRPr="00FB7DC4" w:rsidRDefault="00647382" w:rsidP="00FB7DC4">
                      <w:pPr>
                        <w:rPr>
                          <w:rFonts w:ascii="Arial Narrow" w:hAnsi="Arial Narrow"/>
                          <w:color w:val="000090"/>
                          <w:sz w:val="18"/>
                          <w:szCs w:val="18"/>
                        </w:rPr>
                      </w:pPr>
                      <w:r w:rsidRPr="00FB7DC4">
                        <w:rPr>
                          <w:rFonts w:ascii="Arial Narrow" w:hAnsi="Arial Narrow"/>
                          <w:b/>
                          <w:sz w:val="18"/>
                          <w:szCs w:val="18"/>
                          <w:u w:val="single"/>
                        </w:rPr>
                        <w:t>PARENT FORM SUBMISSION: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Please place your completed form in the PTA Treasurer mailbox in the main office or send to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="006649D3">
                        <w:rPr>
                          <w:rFonts w:ascii="Arial Narrow" w:hAnsi="Arial Narrow"/>
                          <w:sz w:val="18"/>
                          <w:szCs w:val="18"/>
                        </w:rPr>
                        <w:t>Treasurer@SampleSchoolPTA.org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. </w:t>
                      </w:r>
                      <w:r w:rsidR="005E190E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Please HAND DELIVER DEPOSITS to the Treasurer or ensure they are locked in the office. </w:t>
                      </w:r>
                    </w:p>
                    <w:p w14:paraId="18083713" w14:textId="77777777" w:rsidR="00647382" w:rsidRDefault="00647382" w:rsidP="0025467A">
                      <w:pPr>
                        <w:pStyle w:val="ListParagraph"/>
                        <w:ind w:left="27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0E3593BF" w14:textId="77777777" w:rsidR="00647382" w:rsidRPr="00FB7DC4" w:rsidRDefault="00647382" w:rsidP="00FB7DC4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B7DC4">
                        <w:rPr>
                          <w:rFonts w:ascii="Arial Narrow" w:hAnsi="Arial Narrow"/>
                          <w:b/>
                          <w:sz w:val="18"/>
                          <w:szCs w:val="18"/>
                          <w:u w:val="single"/>
                        </w:rPr>
                        <w:t xml:space="preserve">TEACHER </w:t>
                      </w: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  <w:u w:val="single"/>
                        </w:rPr>
                        <w:t xml:space="preserve">FORM </w:t>
                      </w:r>
                      <w:r w:rsidRPr="00FB7DC4">
                        <w:rPr>
                          <w:rFonts w:ascii="Arial Narrow" w:hAnsi="Arial Narrow"/>
                          <w:b/>
                          <w:sz w:val="18"/>
                          <w:szCs w:val="18"/>
                          <w:u w:val="single"/>
                        </w:rPr>
                        <w:t>SUBMISSION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>: The PTA provides funding for classroom supplies, technology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/hardware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>, software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/applications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, books,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garden 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>supplies, field trips and a variety of other expenses that support your instructional needs.</w:t>
                      </w:r>
                    </w:p>
                    <w:p w14:paraId="3871B092" w14:textId="77777777" w:rsidR="00647382" w:rsidRDefault="00647382" w:rsidP="006649D3">
                      <w:pPr>
                        <w:spacing w:before="12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>To ensure we utilize available grants/county funding, ple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ase submit your form to </w:t>
                      </w:r>
                      <w:r w:rsidR="006649D3">
                        <w:rPr>
                          <w:rFonts w:ascii="Arial Narrow" w:hAnsi="Arial Narrow"/>
                          <w:sz w:val="18"/>
                          <w:szCs w:val="18"/>
                        </w:rPr>
                        <w:t>the principal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for </w:t>
                      </w:r>
                      <w:r w:rsidR="006649D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their 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initials, and then place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your request </w:t>
                      </w:r>
                      <w:r w:rsidRPr="00FB7DC4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in the PTA Treasurer Mailbox in the main office. </w:t>
                      </w:r>
                    </w:p>
                    <w:p w14:paraId="7C8FB4FD" w14:textId="77777777" w:rsidR="00647382" w:rsidRDefault="00647382" w:rsidP="0080722F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301F59F4" w14:textId="77777777" w:rsidR="00647382" w:rsidRDefault="00647382" w:rsidP="0080722F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36483C">
                        <w:rPr>
                          <w:rFonts w:ascii="Arial Narrow" w:hAnsi="Arial Narrow"/>
                          <w:sz w:val="18"/>
                          <w:szCs w:val="18"/>
                          <w:u w:val="single"/>
                        </w:rPr>
                        <w:t>Reimbursements will be made</w:t>
                      </w:r>
                      <w:r w:rsidR="0036483C">
                        <w:rPr>
                          <w:rFonts w:ascii="Arial Narrow" w:hAnsi="Arial Narrow"/>
                          <w:sz w:val="18"/>
                          <w:szCs w:val="18"/>
                          <w:u w:val="single"/>
                        </w:rPr>
                        <w:t>:</w:t>
                      </w:r>
                      <w:r w:rsidR="0036483C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W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ithin 1 week for expenses over $100 and within 3 weeks for expenses </w:t>
                      </w:r>
                      <w:r w:rsidR="0036483C">
                        <w:rPr>
                          <w:rFonts w:ascii="Arial Narrow" w:hAnsi="Arial Narrow"/>
                          <w:sz w:val="18"/>
                          <w:szCs w:val="18"/>
                        </w:rPr>
                        <w:t>under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$100.  Checks will be sen</w:t>
                      </w:r>
                      <w:r w:rsidR="006649D3">
                        <w:rPr>
                          <w:rFonts w:ascii="Arial Narrow" w:hAnsi="Arial Narrow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home with </w:t>
                      </w:r>
                      <w:r w:rsidR="006649D3">
                        <w:rPr>
                          <w:rFonts w:ascii="Arial Narrow" w:hAnsi="Arial Narrow"/>
                          <w:sz w:val="18"/>
                          <w:szCs w:val="18"/>
                        </w:rPr>
                        <w:t>your student unless you request otherwise.</w:t>
                      </w:r>
                    </w:p>
                    <w:p w14:paraId="3DCAABD9" w14:textId="77777777" w:rsidR="006649D3" w:rsidRDefault="006649D3" w:rsidP="0080722F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32F853E" w14:textId="77777777" w:rsidR="00647382" w:rsidRPr="0080722F" w:rsidRDefault="00647382" w:rsidP="0080722F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 w:rsidRPr="0080722F"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Questions?  Email </w:t>
                      </w:r>
                      <w:r w:rsidR="006649D3"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Treasurer@SampleSchoolPTA.net</w:t>
                      </w:r>
                    </w:p>
                    <w:p w14:paraId="71175417" w14:textId="77777777" w:rsidR="00647382" w:rsidRDefault="00647382" w:rsidP="00647382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701FBE1" w14:textId="77777777" w:rsidR="00647382" w:rsidRPr="00FB7DC4" w:rsidRDefault="00647382" w:rsidP="00FB7DC4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42617">
        <w:rPr>
          <w:noProof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2ABCC212" wp14:editId="6A845B83">
                <wp:simplePos x="0" y="0"/>
                <wp:positionH relativeFrom="column">
                  <wp:posOffset>3543300</wp:posOffset>
                </wp:positionH>
                <wp:positionV relativeFrom="paragraph">
                  <wp:posOffset>3193415</wp:posOffset>
                </wp:positionV>
                <wp:extent cx="2971800" cy="1870075"/>
                <wp:effectExtent l="0" t="0" r="0" b="9525"/>
                <wp:wrapThrough wrapText="bothSides">
                  <wp:wrapPolygon edited="0">
                    <wp:start x="185" y="0"/>
                    <wp:lineTo x="185" y="21417"/>
                    <wp:lineTo x="21231" y="21417"/>
                    <wp:lineTo x="21231" y="0"/>
                    <wp:lineTo x="185" y="0"/>
                  </wp:wrapPolygon>
                </wp:wrapThrough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87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4D421" w14:textId="77777777" w:rsidR="00647382" w:rsidRDefault="00647382" w:rsidP="00DF7A91"/>
                          <w:tbl>
                            <w:tblPr>
                              <w:tblW w:w="4328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60"/>
                              <w:gridCol w:w="908"/>
                              <w:gridCol w:w="1260"/>
                            </w:tblGrid>
                            <w:tr w:rsidR="00647382" w:rsidRPr="00E963DD" w14:paraId="21B67E0D" w14:textId="77777777" w:rsidTr="00210434">
                              <w:tc>
                                <w:tcPr>
                                  <w:tcW w:w="4328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  <w:shd w:val="clear" w:color="auto" w:fill="336699"/>
                                  <w:vAlign w:val="center"/>
                                </w:tcPr>
                                <w:p w14:paraId="546AD692" w14:textId="77777777" w:rsidR="00647382" w:rsidRPr="00210434" w:rsidRDefault="00647382" w:rsidP="002E405C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10434">
                                    <w:rPr>
                                      <w:rFonts w:ascii="Arial Narrow" w:hAnsi="Arial Narrow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CHECKS TO DEPOSIT</w:t>
                                  </w:r>
                                </w:p>
                              </w:tc>
                            </w:tr>
                            <w:tr w:rsidR="00647382" w:rsidRPr="00E963DD" w14:paraId="7EEF5196" w14:textId="77777777" w:rsidTr="008E248B"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710E787C" w14:textId="77777777" w:rsidR="00647382" w:rsidRPr="00E128D9" w:rsidRDefault="00647382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Name on Check 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53311CFD" w14:textId="77777777" w:rsidR="00647382" w:rsidRPr="00E128D9" w:rsidRDefault="00647382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Check #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1E31FE23" w14:textId="77777777" w:rsidR="00647382" w:rsidRPr="00E128D9" w:rsidRDefault="00647382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647382" w:rsidRPr="00E963DD" w14:paraId="6D2081AE" w14:textId="77777777" w:rsidTr="008E248B">
                              <w:tc>
                                <w:tcPr>
                                  <w:tcW w:w="2160" w:type="dxa"/>
                                </w:tcPr>
                                <w:p w14:paraId="3E19F5A2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04F1115C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F33B12B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2C9554A4" w14:textId="77777777" w:rsidTr="008E248B">
                              <w:tc>
                                <w:tcPr>
                                  <w:tcW w:w="2160" w:type="dxa"/>
                                </w:tcPr>
                                <w:p w14:paraId="131BDFDB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F67A0E9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594E802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630FB459" w14:textId="77777777" w:rsidTr="008E248B">
                              <w:tc>
                                <w:tcPr>
                                  <w:tcW w:w="2160" w:type="dxa"/>
                                </w:tcPr>
                                <w:p w14:paraId="77DCEF17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71CD4B8D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BD84659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718339C9" w14:textId="77777777" w:rsidTr="008E248B">
                              <w:tc>
                                <w:tcPr>
                                  <w:tcW w:w="2160" w:type="dxa"/>
                                </w:tcPr>
                                <w:p w14:paraId="6C86A973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051F88EE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5D4D885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2F2AAEE2" w14:textId="77777777" w:rsidTr="008E248B"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14:paraId="524CBB32" w14:textId="77777777" w:rsidR="00647382" w:rsidRPr="00E128D9" w:rsidRDefault="00647382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64B64BA6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080FB04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19DC50EC" w14:textId="77777777" w:rsidTr="008E248B">
                              <w:tc>
                                <w:tcPr>
                                  <w:tcW w:w="21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383D332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349D664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2B2A122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4D44E810" w14:textId="77777777" w:rsidTr="008E248B">
                              <w:tc>
                                <w:tcPr>
                                  <w:tcW w:w="21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41930B9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56F0286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EC095F0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:rsidRPr="00E963DD" w14:paraId="6DCED355" w14:textId="77777777" w:rsidTr="008E248B">
                              <w:tc>
                                <w:tcPr>
                                  <w:tcW w:w="2160" w:type="dxa"/>
                                  <w:shd w:val="clear" w:color="auto" w:fill="E0E0E0"/>
                                  <w:vAlign w:val="center"/>
                                </w:tcPr>
                                <w:p w14:paraId="6787796A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CHECK SUBTOTAL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E0E0E0"/>
                                </w:tcPr>
                                <w:p w14:paraId="5349BBE9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E0E0E0"/>
                                </w:tcPr>
                                <w:p w14:paraId="4EBAC2C5" w14:textId="77777777" w:rsidR="00647382" w:rsidRPr="00E128D9" w:rsidRDefault="00647382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328E66EE" w14:textId="77777777" w:rsidR="00647382" w:rsidRPr="00DB2D6C" w:rsidRDefault="00647382" w:rsidP="00DB2D6C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B2D6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  Attach additional sheet with ALL information if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depositing more checks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279pt;margin-top:251.45pt;width:234pt;height:147.25pt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" filled="f" stroked="f">
                <v:textbox>
                  <w:txbxContent>
                    <w:p w14:paraId="3EA4D421" w14:textId="77777777" w:rsidR="00647382" w:rsidRDefault="00647382" w:rsidP="00DF7A91"/>
                    <w:tbl>
                      <w:tblPr>
                        <w:tblW w:w="4328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60"/>
                        <w:gridCol w:w="908"/>
                        <w:gridCol w:w="1260"/>
                      </w:tblGrid>
                      <w:tr w:rsidR="00647382" w:rsidRPr="00E963DD" w14:paraId="21B67E0D" w14:textId="77777777" w:rsidTr="00210434">
                        <w:tc>
                          <w:tcPr>
                            <w:tcW w:w="4328" w:type="dxa"/>
                            <w:gridSpan w:val="3"/>
                            <w:tcBorders>
                              <w:top w:val="single" w:sz="4" w:space="0" w:color="auto"/>
                            </w:tcBorders>
                            <w:shd w:val="clear" w:color="auto" w:fill="336699"/>
                            <w:vAlign w:val="center"/>
                          </w:tcPr>
                          <w:p w14:paraId="546AD692" w14:textId="77777777" w:rsidR="00647382" w:rsidRPr="00210434" w:rsidRDefault="00647382" w:rsidP="002E405C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10434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CHECKS TO DEPOSIT</w:t>
                            </w:r>
                          </w:p>
                        </w:tc>
                      </w:tr>
                      <w:tr w:rsidR="00647382" w:rsidRPr="00E963DD" w14:paraId="7EEF5196" w14:textId="77777777" w:rsidTr="008E248B"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710E787C" w14:textId="77777777" w:rsidR="00647382" w:rsidRPr="00E128D9" w:rsidRDefault="0064738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Name on Check 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53311CFD" w14:textId="77777777" w:rsidR="00647382" w:rsidRPr="00E128D9" w:rsidRDefault="0064738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Check #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1E31FE23" w14:textId="77777777" w:rsidR="00647382" w:rsidRPr="00E128D9" w:rsidRDefault="0064738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Amount</w:t>
                            </w:r>
                          </w:p>
                        </w:tc>
                      </w:tr>
                      <w:tr w:rsidR="00647382" w:rsidRPr="00E963DD" w14:paraId="6D2081AE" w14:textId="77777777" w:rsidTr="008E248B">
                        <w:tc>
                          <w:tcPr>
                            <w:tcW w:w="2160" w:type="dxa"/>
                          </w:tcPr>
                          <w:p w14:paraId="3E19F5A2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</w:tcPr>
                          <w:p w14:paraId="04F1115C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F33B12B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2C9554A4" w14:textId="77777777" w:rsidTr="008E248B">
                        <w:tc>
                          <w:tcPr>
                            <w:tcW w:w="2160" w:type="dxa"/>
                          </w:tcPr>
                          <w:p w14:paraId="131BDFDB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</w:tcPr>
                          <w:p w14:paraId="2F67A0E9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594E802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630FB459" w14:textId="77777777" w:rsidTr="008E248B">
                        <w:tc>
                          <w:tcPr>
                            <w:tcW w:w="2160" w:type="dxa"/>
                          </w:tcPr>
                          <w:p w14:paraId="77DCEF17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</w:tcPr>
                          <w:p w14:paraId="71CD4B8D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BD84659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718339C9" w14:textId="77777777" w:rsidTr="008E248B">
                        <w:tc>
                          <w:tcPr>
                            <w:tcW w:w="2160" w:type="dxa"/>
                          </w:tcPr>
                          <w:p w14:paraId="6C86A973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</w:tcPr>
                          <w:p w14:paraId="051F88EE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5D4D885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2F2AAEE2" w14:textId="77777777" w:rsidTr="008E248B">
                        <w:tc>
                          <w:tcPr>
                            <w:tcW w:w="2160" w:type="dxa"/>
                            <w:vAlign w:val="center"/>
                          </w:tcPr>
                          <w:p w14:paraId="524CBB32" w14:textId="77777777" w:rsidR="00647382" w:rsidRPr="00E128D9" w:rsidRDefault="00647382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</w:tcPr>
                          <w:p w14:paraId="64B64BA6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080FB04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19DC50EC" w14:textId="77777777" w:rsidTr="008E248B">
                        <w:tc>
                          <w:tcPr>
                            <w:tcW w:w="2160" w:type="dxa"/>
                            <w:tcBorders>
                              <w:bottom w:val="single" w:sz="4" w:space="0" w:color="auto"/>
                            </w:tcBorders>
                          </w:tcPr>
                          <w:p w14:paraId="1383D332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4" w:space="0" w:color="auto"/>
                            </w:tcBorders>
                          </w:tcPr>
                          <w:p w14:paraId="4349D664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14:paraId="02B2A122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4D44E810" w14:textId="77777777" w:rsidTr="008E248B">
                        <w:tc>
                          <w:tcPr>
                            <w:tcW w:w="2160" w:type="dxa"/>
                            <w:tcBorders>
                              <w:bottom w:val="single" w:sz="4" w:space="0" w:color="auto"/>
                            </w:tcBorders>
                          </w:tcPr>
                          <w:p w14:paraId="341930B9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tcBorders>
                              <w:bottom w:val="single" w:sz="4" w:space="0" w:color="auto"/>
                            </w:tcBorders>
                          </w:tcPr>
                          <w:p w14:paraId="456F0286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14:paraId="4EC095F0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:rsidRPr="00E963DD" w14:paraId="6DCED355" w14:textId="77777777" w:rsidTr="008E248B">
                        <w:tc>
                          <w:tcPr>
                            <w:tcW w:w="2160" w:type="dxa"/>
                            <w:shd w:val="clear" w:color="auto" w:fill="E0E0E0"/>
                            <w:vAlign w:val="center"/>
                          </w:tcPr>
                          <w:p w14:paraId="6787796A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CHECK SUBTOTAL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E0E0E0"/>
                          </w:tcPr>
                          <w:p w14:paraId="5349BBE9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E0E0E0"/>
                          </w:tcPr>
                          <w:p w14:paraId="4EBAC2C5" w14:textId="77777777" w:rsidR="00647382" w:rsidRPr="00E128D9" w:rsidRDefault="00647382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328E66EE" w14:textId="77777777" w:rsidR="00647382" w:rsidRPr="00DB2D6C" w:rsidRDefault="00647382" w:rsidP="00DB2D6C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B2D6C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   Attach additional sheet with ALL information if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depositing more checks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B16B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BEB989" wp14:editId="6CE0A524">
                <wp:simplePos x="0" y="0"/>
                <wp:positionH relativeFrom="column">
                  <wp:posOffset>3543300</wp:posOffset>
                </wp:positionH>
                <wp:positionV relativeFrom="paragraph">
                  <wp:posOffset>1551305</wp:posOffset>
                </wp:positionV>
                <wp:extent cx="3162300" cy="1870075"/>
                <wp:effectExtent l="0" t="0" r="0" b="0"/>
                <wp:wrapThrough wrapText="bothSides">
                  <wp:wrapPolygon edited="0">
                    <wp:start x="173" y="293"/>
                    <wp:lineTo x="173" y="21123"/>
                    <wp:lineTo x="21166" y="21123"/>
                    <wp:lineTo x="21166" y="293"/>
                    <wp:lineTo x="173" y="293"/>
                  </wp:wrapPolygon>
                </wp:wrapThrough>
                <wp:docPr id="1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7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328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78"/>
                              <w:gridCol w:w="2250"/>
                            </w:tblGrid>
                            <w:tr w:rsidR="00647382" w14:paraId="760EE99A" w14:textId="77777777" w:rsidTr="00CC59CC">
                              <w:tc>
                                <w:tcPr>
                                  <w:tcW w:w="4328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285B90"/>
                                  <w:vAlign w:val="center"/>
                                </w:tcPr>
                                <w:p w14:paraId="1AA63A15" w14:textId="77777777" w:rsidR="00647382" w:rsidRPr="00CC59CC" w:rsidRDefault="00647382" w:rsidP="002E405C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CC59CC">
                                    <w:rPr>
                                      <w:rFonts w:ascii="Arial Narrow" w:hAnsi="Arial Narrow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CASH TO DEPOSIT</w:t>
                                  </w:r>
                                </w:p>
                              </w:tc>
                            </w:tr>
                            <w:tr w:rsidR="00647382" w14:paraId="157566D1" w14:textId="77777777" w:rsidTr="008E248B">
                              <w:tc>
                                <w:tcPr>
                                  <w:tcW w:w="207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E0E0E0"/>
                                  <w:vAlign w:val="center"/>
                                </w:tcPr>
                                <w:p w14:paraId="3524BF11" w14:textId="77777777" w:rsidR="00647382" w:rsidRPr="00E128D9" w:rsidRDefault="00647382" w:rsidP="008E248B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Denomination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E0E0E0"/>
                                  <w:vAlign w:val="center"/>
                                </w:tcPr>
                                <w:p w14:paraId="5DC2CE68" w14:textId="77777777" w:rsidR="00647382" w:rsidRPr="00E128D9" w:rsidRDefault="00647382" w:rsidP="008E248B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$ Amount</w:t>
                                  </w:r>
                                </w:p>
                              </w:tc>
                            </w:tr>
                            <w:tr w:rsidR="00647382" w14:paraId="6AF79987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53F61D24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Fifties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23C8D748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647382" w14:paraId="696148F0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37C9CEF9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Twenties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5415F4E8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006940A9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5438052A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Tens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 w14:paraId="042AFE45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4A8709B7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60E25195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Fives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 w14:paraId="6560B831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6FD0DC01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398C8A1F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Ones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 w14:paraId="5F9B9C87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5820F96A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3A9500F5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Quarters (Roll=$10)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 w14:paraId="015294BE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0E670272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040D40CA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Dimes (Roll=$5)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 w14:paraId="0B7B25D5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29B88E95" w14:textId="77777777" w:rsidTr="008E248B">
                              <w:tc>
                                <w:tcPr>
                                  <w:tcW w:w="2078" w:type="dxa"/>
                                  <w:vAlign w:val="center"/>
                                </w:tcPr>
                                <w:p w14:paraId="20D58D62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Nickels (Roll =$2)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vAlign w:val="center"/>
                                </w:tcPr>
                                <w:p w14:paraId="3B9DA465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020A28FD" w14:textId="77777777" w:rsidTr="008E248B">
                              <w:tc>
                                <w:tcPr>
                                  <w:tcW w:w="207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842C671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Pennies (Roll=$0.50)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4C3AE80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647382" w14:paraId="2AD43884" w14:textId="77777777" w:rsidTr="008E248B">
                              <w:tc>
                                <w:tcPr>
                                  <w:tcW w:w="2078" w:type="dxa"/>
                                  <w:shd w:val="clear" w:color="auto" w:fill="E0E0E0"/>
                                  <w:vAlign w:val="center"/>
                                </w:tcPr>
                                <w:p w14:paraId="5AD32622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128D9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CASH SUBTOTAL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E0E0E0"/>
                                  <w:vAlign w:val="center"/>
                                </w:tcPr>
                                <w:p w14:paraId="716AD758" w14:textId="77777777" w:rsidR="00647382" w:rsidRPr="00E128D9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E128D9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A88E903" w14:textId="77777777" w:rsidR="00647382" w:rsidRDefault="00647382" w:rsidP="00DF7A9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4" type="#_x0000_t202" style="position:absolute;margin-left:279pt;margin-top:122.15pt;width:249pt;height:147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" filled="f" stroked="f">
                <v:textbox inset=",7.2pt,,7.2pt">
                  <w:txbxContent>
                    <w:tbl>
                      <w:tblPr>
                        <w:tblW w:w="4328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78"/>
                        <w:gridCol w:w="2250"/>
                      </w:tblGrid>
                      <w:tr w:rsidR="00647382" w14:paraId="760EE99A" w14:textId="77777777" w:rsidTr="00CC59CC">
                        <w:tc>
                          <w:tcPr>
                            <w:tcW w:w="4328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285B90"/>
                            <w:vAlign w:val="center"/>
                          </w:tcPr>
                          <w:p w14:paraId="1AA63A15" w14:textId="77777777" w:rsidR="00647382" w:rsidRPr="00CC59CC" w:rsidRDefault="00647382" w:rsidP="002E405C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C59CC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CASH TO DEPOSIT</w:t>
                            </w:r>
                          </w:p>
                        </w:tc>
                      </w:tr>
                      <w:tr w:rsidR="00647382" w14:paraId="157566D1" w14:textId="77777777" w:rsidTr="008E248B">
                        <w:tc>
                          <w:tcPr>
                            <w:tcW w:w="2078" w:type="dxa"/>
                            <w:tcBorders>
                              <w:top w:val="single" w:sz="4" w:space="0" w:color="auto"/>
                            </w:tcBorders>
                            <w:shd w:val="clear" w:color="auto" w:fill="E0E0E0"/>
                            <w:vAlign w:val="center"/>
                          </w:tcPr>
                          <w:p w14:paraId="3524BF11" w14:textId="77777777" w:rsidR="00647382" w:rsidRPr="00E128D9" w:rsidRDefault="00647382" w:rsidP="008E24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Denomination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</w:tcBorders>
                            <w:shd w:val="clear" w:color="auto" w:fill="E0E0E0"/>
                            <w:vAlign w:val="center"/>
                          </w:tcPr>
                          <w:p w14:paraId="5DC2CE68" w14:textId="77777777" w:rsidR="00647382" w:rsidRPr="00E128D9" w:rsidRDefault="00647382" w:rsidP="008E24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$ Amount</w:t>
                            </w:r>
                          </w:p>
                        </w:tc>
                      </w:tr>
                      <w:tr w:rsidR="00647382" w14:paraId="6AF79987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53F61D24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Fifties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23C8D748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</w:tr>
                      <w:tr w:rsidR="00647382" w14:paraId="696148F0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37C9CEF9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Twenties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5415F4E8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006940A9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5438052A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Tens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 w14:paraId="042AFE45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4A8709B7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60E25195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Fives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 w14:paraId="6560B831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6FD0DC01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398C8A1F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Ones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 w14:paraId="5F9B9C87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5820F96A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3A9500F5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Quarters (Roll=$10)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 w14:paraId="015294BE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0E670272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040D40CA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Dimes (Roll=$5)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 w14:paraId="0B7B25D5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29B88E95" w14:textId="77777777" w:rsidTr="008E248B">
                        <w:tc>
                          <w:tcPr>
                            <w:tcW w:w="2078" w:type="dxa"/>
                            <w:vAlign w:val="center"/>
                          </w:tcPr>
                          <w:p w14:paraId="20D58D62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Nickels (Roll =$2)</w:t>
                            </w:r>
                          </w:p>
                        </w:tc>
                        <w:tc>
                          <w:tcPr>
                            <w:tcW w:w="2250" w:type="dxa"/>
                            <w:vAlign w:val="center"/>
                          </w:tcPr>
                          <w:p w14:paraId="3B9DA465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020A28FD" w14:textId="77777777" w:rsidTr="008E248B">
                        <w:tc>
                          <w:tcPr>
                            <w:tcW w:w="207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842C671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Pennies (Roll=$0.50)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4C3AE80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</w:p>
                        </w:tc>
                      </w:tr>
                      <w:tr w:rsidR="00647382" w14:paraId="2AD43884" w14:textId="77777777" w:rsidTr="008E248B">
                        <w:tc>
                          <w:tcPr>
                            <w:tcW w:w="2078" w:type="dxa"/>
                            <w:shd w:val="clear" w:color="auto" w:fill="E0E0E0"/>
                            <w:vAlign w:val="center"/>
                          </w:tcPr>
                          <w:p w14:paraId="5AD32622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128D9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CASH SUBTOTAL</w:t>
                            </w:r>
                          </w:p>
                        </w:tc>
                        <w:tc>
                          <w:tcPr>
                            <w:tcW w:w="2250" w:type="dxa"/>
                            <w:shd w:val="clear" w:color="auto" w:fill="E0E0E0"/>
                            <w:vAlign w:val="center"/>
                          </w:tcPr>
                          <w:p w14:paraId="716AD758" w14:textId="77777777" w:rsidR="00647382" w:rsidRPr="00E128D9" w:rsidRDefault="00647382" w:rsidP="008E248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E128D9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A88E903" w14:textId="77777777" w:rsidR="00647382" w:rsidRDefault="00647382" w:rsidP="00DF7A91"/>
                  </w:txbxContent>
                </v:textbox>
                <w10:wrap type="through"/>
              </v:shape>
            </w:pict>
          </mc:Fallback>
        </mc:AlternateContent>
      </w:r>
      <w:r w:rsidR="00DB16B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2C5742" wp14:editId="1D1C3826">
                <wp:simplePos x="0" y="0"/>
                <wp:positionH relativeFrom="column">
                  <wp:posOffset>0</wp:posOffset>
                </wp:positionH>
                <wp:positionV relativeFrom="paragraph">
                  <wp:posOffset>1551940</wp:posOffset>
                </wp:positionV>
                <wp:extent cx="3543300" cy="1714500"/>
                <wp:effectExtent l="0" t="0" r="0" b="0"/>
                <wp:wrapThrough wrapText="bothSides">
                  <wp:wrapPolygon edited="0">
                    <wp:start x="155" y="320"/>
                    <wp:lineTo x="155" y="20800"/>
                    <wp:lineTo x="21213" y="20800"/>
                    <wp:lineTo x="21213" y="320"/>
                    <wp:lineTo x="155" y="320"/>
                  </wp:wrapPolygon>
                </wp:wrapThrough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216" w:type="dxa"/>
                              <w:tblInd w:w="1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66"/>
                              <w:gridCol w:w="3150"/>
                            </w:tblGrid>
                            <w:tr w:rsidR="00647382" w:rsidRPr="005508D2" w14:paraId="76773A78" w14:textId="77777777" w:rsidTr="00DB16B9">
                              <w:trPr>
                                <w:trHeight w:val="800"/>
                              </w:trPr>
                              <w:tc>
                                <w:tcPr>
                                  <w:tcW w:w="2066" w:type="dxa"/>
                                  <w:shd w:val="clear" w:color="auto" w:fill="E0E0E0"/>
                                  <w:vAlign w:val="center"/>
                                </w:tcPr>
                                <w:p w14:paraId="33A3E4C1" w14:textId="77777777" w:rsidR="00647382" w:rsidRDefault="00647382" w:rsidP="00906A7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PURCHASED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</w:p>
                                <w:p w14:paraId="318B8726" w14:textId="77777777" w:rsidR="00647382" w:rsidRPr="00147D50" w:rsidRDefault="00647382" w:rsidP="00906A7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REQUESTED</w:t>
                                  </w: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</w:tcPr>
                                <w:p w14:paraId="50CC77C6" w14:textId="77777777" w:rsidR="00647382" w:rsidRDefault="00647382" w:rsidP="008E248B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1BBEE5" w14:textId="77777777" w:rsidR="00647382" w:rsidRPr="005508D2" w:rsidRDefault="00647382" w:rsidP="000A2CC1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647382" w:rsidRPr="005508D2" w14:paraId="2DF6EA4E" w14:textId="77777777" w:rsidTr="00DB16B9">
                              <w:trPr>
                                <w:trHeight w:val="350"/>
                              </w:trPr>
                              <w:tc>
                                <w:tcPr>
                                  <w:tcW w:w="2066" w:type="dxa"/>
                                  <w:shd w:val="clear" w:color="auto" w:fill="E0E0E0"/>
                                  <w:vAlign w:val="center"/>
                                </w:tcPr>
                                <w:p w14:paraId="570B0148" w14:textId="77777777" w:rsidR="00647382" w:rsidRPr="00147D50" w:rsidRDefault="00647382" w:rsidP="00147D50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ATTACHMENT</w:t>
                                  </w: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(circle one)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  <w:vAlign w:val="center"/>
                                </w:tcPr>
                                <w:p w14:paraId="5C3D1261" w14:textId="77777777" w:rsidR="00647382" w:rsidRPr="005508D2" w:rsidRDefault="00647382" w:rsidP="00147D50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5508D2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Receipt / Invoice / Contract / Expense Estimate</w:t>
                                  </w:r>
                                </w:p>
                              </w:tc>
                            </w:tr>
                            <w:tr w:rsidR="00647382" w14:paraId="02ABE57E" w14:textId="77777777" w:rsidTr="00DB16B9">
                              <w:trPr>
                                <w:trHeight w:val="494"/>
                              </w:trPr>
                              <w:tc>
                                <w:tcPr>
                                  <w:tcW w:w="2066" w:type="dxa"/>
                                  <w:shd w:val="clear" w:color="auto" w:fill="E0E0E0"/>
                                  <w:vAlign w:val="center"/>
                                </w:tcPr>
                                <w:p w14:paraId="74878EB8" w14:textId="77777777" w:rsidR="00647382" w:rsidRPr="00147D50" w:rsidRDefault="00647382" w:rsidP="008E248B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Check Payable To: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  <w:vAlign w:val="center"/>
                                </w:tcPr>
                                <w:p w14:paraId="0F7B27A0" w14:textId="77777777" w:rsidR="00647382" w:rsidRPr="00E128D9" w:rsidRDefault="00647382" w:rsidP="000A2CC1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647382" w14:paraId="1AF4C07D" w14:textId="77777777" w:rsidTr="00DB16B9">
                              <w:trPr>
                                <w:trHeight w:val="476"/>
                              </w:trPr>
                              <w:tc>
                                <w:tcPr>
                                  <w:tcW w:w="2066" w:type="dxa"/>
                                  <w:shd w:val="clear" w:color="auto" w:fill="E0E0E0"/>
                                  <w:vAlign w:val="center"/>
                                </w:tcPr>
                                <w:p w14:paraId="178FC760" w14:textId="77777777" w:rsidR="00647382" w:rsidRPr="00147D50" w:rsidRDefault="00647382" w:rsidP="00906A7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47D50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DELIVER Check To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  <w:vAlign w:val="center"/>
                                </w:tcPr>
                                <w:p w14:paraId="01E074FD" w14:textId="77777777" w:rsidR="00647382" w:rsidRPr="00E128D9" w:rsidRDefault="00647382" w:rsidP="000A2CC1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</w:tbl>
                          <w:p w14:paraId="3A894631" w14:textId="77777777" w:rsidR="00647382" w:rsidRDefault="00647382" w:rsidP="00906A75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0;margin-top:122.2pt;width:279pt;height:1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" filled="f" stroked="f">
                <v:textbox inset=",7.2pt,,7.2pt">
                  <w:txbxContent>
                    <w:tbl>
                      <w:tblPr>
                        <w:tblW w:w="5216" w:type="dxa"/>
                        <w:tblInd w:w="1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66"/>
                        <w:gridCol w:w="3150"/>
                      </w:tblGrid>
                      <w:tr w:rsidR="00647382" w:rsidRPr="005508D2" w14:paraId="76773A78" w14:textId="77777777" w:rsidTr="00DB16B9">
                        <w:trPr>
                          <w:trHeight w:val="800"/>
                        </w:trPr>
                        <w:tc>
                          <w:tcPr>
                            <w:tcW w:w="2066" w:type="dxa"/>
                            <w:shd w:val="clear" w:color="auto" w:fill="E0E0E0"/>
                            <w:vAlign w:val="center"/>
                          </w:tcPr>
                          <w:p w14:paraId="33A3E4C1" w14:textId="77777777" w:rsidR="00647382" w:rsidRDefault="00647382" w:rsidP="00906A75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ITEM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PURCHASED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14:paraId="318B8726" w14:textId="77777777" w:rsidR="00647382" w:rsidRPr="00147D50" w:rsidRDefault="00647382" w:rsidP="00906A75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REQUESTED</w:t>
                            </w: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150" w:type="dxa"/>
                          </w:tcPr>
                          <w:p w14:paraId="50CC77C6" w14:textId="77777777" w:rsidR="00647382" w:rsidRDefault="00647382" w:rsidP="008E248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4F1BBEE5" w14:textId="77777777" w:rsidR="00647382" w:rsidRPr="005508D2" w:rsidRDefault="00647382" w:rsidP="000A2CC1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</w:tc>
                      </w:tr>
                      <w:tr w:rsidR="00647382" w:rsidRPr="005508D2" w14:paraId="2DF6EA4E" w14:textId="77777777" w:rsidTr="00DB16B9">
                        <w:trPr>
                          <w:trHeight w:val="350"/>
                        </w:trPr>
                        <w:tc>
                          <w:tcPr>
                            <w:tcW w:w="2066" w:type="dxa"/>
                            <w:shd w:val="clear" w:color="auto" w:fill="E0E0E0"/>
                            <w:vAlign w:val="center"/>
                          </w:tcPr>
                          <w:p w14:paraId="570B0148" w14:textId="77777777" w:rsidR="00647382" w:rsidRPr="00147D50" w:rsidRDefault="00647382" w:rsidP="00147D50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ATTACHMENT</w:t>
                            </w: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(circle one)</w:t>
                            </w:r>
                          </w:p>
                        </w:tc>
                        <w:tc>
                          <w:tcPr>
                            <w:tcW w:w="3150" w:type="dxa"/>
                            <w:vAlign w:val="center"/>
                          </w:tcPr>
                          <w:p w14:paraId="5C3D1261" w14:textId="77777777" w:rsidR="00647382" w:rsidRPr="005508D2" w:rsidRDefault="00647382" w:rsidP="00147D50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5508D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Receipt / Invoice / Contract / Expense Estimate</w:t>
                            </w:r>
                          </w:p>
                        </w:tc>
                      </w:tr>
                      <w:tr w:rsidR="00647382" w14:paraId="02ABE57E" w14:textId="77777777" w:rsidTr="00DB16B9">
                        <w:trPr>
                          <w:trHeight w:val="494"/>
                        </w:trPr>
                        <w:tc>
                          <w:tcPr>
                            <w:tcW w:w="2066" w:type="dxa"/>
                            <w:shd w:val="clear" w:color="auto" w:fill="E0E0E0"/>
                            <w:vAlign w:val="center"/>
                          </w:tcPr>
                          <w:p w14:paraId="74878EB8" w14:textId="77777777" w:rsidR="00647382" w:rsidRPr="00147D50" w:rsidRDefault="00647382" w:rsidP="008E248B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Check Payable To:</w:t>
                            </w:r>
                          </w:p>
                        </w:tc>
                        <w:tc>
                          <w:tcPr>
                            <w:tcW w:w="3150" w:type="dxa"/>
                            <w:vAlign w:val="center"/>
                          </w:tcPr>
                          <w:p w14:paraId="0F7B27A0" w14:textId="77777777" w:rsidR="00647382" w:rsidRPr="00E128D9" w:rsidRDefault="00647382" w:rsidP="000A2CC1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c>
                      </w:tr>
                      <w:tr w:rsidR="00647382" w14:paraId="1AF4C07D" w14:textId="77777777" w:rsidTr="00DB16B9">
                        <w:trPr>
                          <w:trHeight w:val="476"/>
                        </w:trPr>
                        <w:tc>
                          <w:tcPr>
                            <w:tcW w:w="2066" w:type="dxa"/>
                            <w:shd w:val="clear" w:color="auto" w:fill="E0E0E0"/>
                            <w:vAlign w:val="center"/>
                          </w:tcPr>
                          <w:p w14:paraId="178FC760" w14:textId="77777777" w:rsidR="00647382" w:rsidRPr="00147D50" w:rsidRDefault="00647382" w:rsidP="00906A75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147D50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DELIVER Check To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150" w:type="dxa"/>
                            <w:vAlign w:val="center"/>
                          </w:tcPr>
                          <w:p w14:paraId="01E074FD" w14:textId="77777777" w:rsidR="00647382" w:rsidRPr="00E128D9" w:rsidRDefault="00647382" w:rsidP="000A2CC1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c>
                      </w:tr>
                    </w:tbl>
                    <w:p w14:paraId="3A894631" w14:textId="77777777" w:rsidR="00647382" w:rsidRDefault="00647382" w:rsidP="00906A75"/>
                  </w:txbxContent>
                </v:textbox>
                <w10:wrap type="through"/>
              </v:shape>
            </w:pict>
          </mc:Fallback>
        </mc:AlternateContent>
      </w:r>
      <w:r w:rsidR="00637E39" w:rsidRPr="00DF7A91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EA2D3FC" wp14:editId="062A91FE">
                <wp:simplePos x="0" y="0"/>
                <wp:positionH relativeFrom="page">
                  <wp:posOffset>457200</wp:posOffset>
                </wp:positionH>
                <wp:positionV relativeFrom="page">
                  <wp:posOffset>1943100</wp:posOffset>
                </wp:positionV>
                <wp:extent cx="6705600" cy="914400"/>
                <wp:effectExtent l="0" t="0" r="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12" w:type="dxa"/>
                              <w:jc w:val="center"/>
                              <w:tblLayout w:type="fixed"/>
                              <w:tblCellMar>
                                <w:left w:w="160" w:type="dxa"/>
                                <w:right w:w="16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0"/>
                              <w:gridCol w:w="2700"/>
                              <w:gridCol w:w="1170"/>
                              <w:gridCol w:w="3102"/>
                            </w:tblGrid>
                            <w:tr w:rsidR="00647382" w14:paraId="4EA48C82" w14:textId="77777777" w:rsidTr="008616FC">
                              <w:trPr>
                                <w:trHeight w:val="342"/>
                                <w:jc w:val="center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8821065" w14:textId="77777777" w:rsidR="00647382" w:rsidRPr="00BF4E62" w:rsidRDefault="00647382" w:rsidP="00966DC0">
                                  <w:pP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  <w:t>REQUESTOR:</w:t>
                                  </w:r>
                                  <w: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30BBE987" w14:textId="77777777" w:rsidR="00647382" w:rsidRPr="00BF4E62" w:rsidRDefault="00647382" w:rsidP="008E248B">
                                  <w:pP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3FABD2E" w14:textId="77777777" w:rsidR="00647382" w:rsidRPr="00BF4E62" w:rsidRDefault="00647382" w:rsidP="008E248B">
                                  <w:pP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385F16" w14:textId="77777777" w:rsidR="00647382" w:rsidRPr="008E248B" w:rsidRDefault="00647382" w:rsidP="008E248B">
                                  <w:pPr>
                                    <w:rPr>
                                      <w:rFonts w:ascii="Avenir Black Oblique" w:hAnsi="Avenir Black Oblique"/>
                                      <w:i/>
                                      <w:color w:val="00009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47382" w14:paraId="0695A34E" w14:textId="77777777" w:rsidTr="008616FC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354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9AF35F0" w14:textId="77777777" w:rsidR="00647382" w:rsidRPr="00BF4E62" w:rsidRDefault="00647382" w:rsidP="008E248B">
                                  <w:pP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  <w:t>TOTAL $  Requested /Deposited: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71B50270" w14:textId="77777777" w:rsidR="00647382" w:rsidRPr="00BF4E62" w:rsidRDefault="00647382" w:rsidP="008E248B">
                                  <w:pP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82B831D" w14:textId="77777777" w:rsidR="00647382" w:rsidRPr="00BF4E62" w:rsidRDefault="00647382" w:rsidP="008E248B">
                                  <w:pPr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BF4E62">
                                    <w:rPr>
                                      <w:rFonts w:ascii="Arial Black" w:hAnsi="Arial Black"/>
                                      <w:i/>
                                      <w:sz w:val="18"/>
                                      <w:szCs w:val="18"/>
                                    </w:rPr>
                                    <w:t>Event: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51D643" w14:textId="77777777" w:rsidR="00647382" w:rsidRPr="008E248B" w:rsidRDefault="00647382" w:rsidP="008E248B">
                                  <w:pPr>
                                    <w:rPr>
                                      <w:rFonts w:ascii="Avenir Black Oblique" w:hAnsi="Avenir Black Oblique"/>
                                      <w:i/>
                                      <w:color w:val="00009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A6AE72" w14:textId="77777777" w:rsidR="00647382" w:rsidRPr="000F314F" w:rsidRDefault="00647382" w:rsidP="00DF7A91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F314F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NOTE:</w:t>
                            </w:r>
                            <w:r w:rsidRPr="000F314F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314F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CASH BOX REQUESTS</w:t>
                            </w:r>
                            <w:r w:rsidRPr="000F314F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: Standard start-up cash is $200.  You are responsible for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allowing enough time to receive your check, go to the bank to </w:t>
                            </w:r>
                            <w:r w:rsidRPr="000F314F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cash the check and get the denominations appropriate for your event.  At the end of your event you MUST count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the money </w:t>
                            </w:r>
                            <w:r w:rsidRPr="000F314F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with someone else and submit money/checks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314F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with this form to the Treasurer.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6" type="#_x0000_t202" style="position:absolute;margin-left:36pt;margin-top:153pt;width:528pt;height:1in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" filled="f" stroked="f">
                <v:textbox>
                  <w:txbxContent>
                    <w:tbl>
                      <w:tblPr>
                        <w:tblW w:w="10512" w:type="dxa"/>
                        <w:jc w:val="center"/>
                        <w:tblLayout w:type="fixed"/>
                        <w:tblCellMar>
                          <w:left w:w="160" w:type="dxa"/>
                          <w:right w:w="16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0"/>
                        <w:gridCol w:w="2700"/>
                        <w:gridCol w:w="1170"/>
                        <w:gridCol w:w="3102"/>
                      </w:tblGrid>
                      <w:tr w:rsidR="00647382" w14:paraId="4EA48C82" w14:textId="77777777" w:rsidTr="008616FC">
                        <w:trPr>
                          <w:trHeight w:val="342"/>
                          <w:jc w:val="center"/>
                        </w:trPr>
                        <w:tc>
                          <w:tcPr>
                            <w:tcW w:w="354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78821065" w14:textId="77777777" w:rsidR="00647382" w:rsidRPr="00BF4E62" w:rsidRDefault="00647382" w:rsidP="00966DC0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>REQUESTOR:</w:t>
                            </w:r>
                            <w: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30BBE987" w14:textId="77777777" w:rsidR="00647382" w:rsidRPr="00BF4E62" w:rsidRDefault="00647382" w:rsidP="008E248B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33FABD2E" w14:textId="77777777" w:rsidR="00647382" w:rsidRPr="00BF4E62" w:rsidRDefault="00647382" w:rsidP="008E248B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385F16" w14:textId="77777777" w:rsidR="00647382" w:rsidRPr="008E248B" w:rsidRDefault="00647382" w:rsidP="008E248B">
                            <w:pPr>
                              <w:rPr>
                                <w:rFonts w:ascii="Avenir Black Oblique" w:hAnsi="Avenir Black Oblique"/>
                                <w:i/>
                                <w:color w:val="00009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47382" w14:paraId="0695A34E" w14:textId="77777777" w:rsidTr="008616FC">
                        <w:trPr>
                          <w:trHeight w:val="405"/>
                          <w:jc w:val="center"/>
                        </w:trPr>
                        <w:tc>
                          <w:tcPr>
                            <w:tcW w:w="354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19AF35F0" w14:textId="77777777" w:rsidR="00647382" w:rsidRPr="00BF4E62" w:rsidRDefault="00647382" w:rsidP="008E248B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>TOTAL $  Requested /Deposited: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71B50270" w14:textId="77777777" w:rsidR="00647382" w:rsidRPr="00BF4E62" w:rsidRDefault="00647382" w:rsidP="008E248B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14:paraId="482B831D" w14:textId="77777777" w:rsidR="00647382" w:rsidRPr="00BF4E62" w:rsidRDefault="00647382" w:rsidP="008E248B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  <w:r w:rsidRPr="00BF4E62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>Event: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851D643" w14:textId="77777777" w:rsidR="00647382" w:rsidRPr="008E248B" w:rsidRDefault="00647382" w:rsidP="008E248B">
                            <w:pPr>
                              <w:rPr>
                                <w:rFonts w:ascii="Avenir Black Oblique" w:hAnsi="Avenir Black Oblique"/>
                                <w:i/>
                                <w:color w:val="00009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5A6AE72" w14:textId="77777777" w:rsidR="00647382" w:rsidRPr="000F314F" w:rsidRDefault="00647382" w:rsidP="00DF7A91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0F314F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NOTE:</w:t>
                      </w:r>
                      <w:r w:rsidRPr="000F314F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</w:t>
                      </w:r>
                      <w:r w:rsidRPr="000F314F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CASH BOX REQUESTS</w:t>
                      </w:r>
                      <w:r w:rsidRPr="000F314F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: Standard start-up cash is $200.  You are responsible for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allowing enough time to receive your check, go to the bank to </w:t>
                      </w:r>
                      <w:r w:rsidRPr="000F314F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cash the check and get the denominations appropriate for your event.  At the end of your event you MUST count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the money </w:t>
                      </w:r>
                      <w:r w:rsidRPr="000F314F">
                        <w:rPr>
                          <w:rFonts w:ascii="Arial Narrow" w:hAnsi="Arial Narrow"/>
                          <w:sz w:val="16"/>
                          <w:szCs w:val="16"/>
                        </w:rPr>
                        <w:t>with someone else and submit money/checks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</w:t>
                      </w:r>
                      <w:r w:rsidRPr="000F314F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with this form to the Treasurer.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53A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1D036E" wp14:editId="58196C6D">
                <wp:simplePos x="0" y="0"/>
                <wp:positionH relativeFrom="column">
                  <wp:posOffset>3671570</wp:posOffset>
                </wp:positionH>
                <wp:positionV relativeFrom="paragraph">
                  <wp:posOffset>1250315</wp:posOffset>
                </wp:positionV>
                <wp:extent cx="3072130" cy="301625"/>
                <wp:effectExtent l="0" t="0" r="1270" b="3175"/>
                <wp:wrapThrough wrapText="bothSides">
                  <wp:wrapPolygon edited="0">
                    <wp:start x="0" y="0"/>
                    <wp:lineTo x="0" y="20008"/>
                    <wp:lineTo x="21430" y="20008"/>
                    <wp:lineTo x="21430" y="0"/>
                    <wp:lineTo x="0" y="0"/>
                  </wp:wrapPolygon>
                </wp:wrapThrough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3016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0A410D3F" w14:textId="77777777" w:rsidR="00647382" w:rsidRPr="004C53A9" w:rsidRDefault="00647382" w:rsidP="00673FF2">
                            <w:pPr>
                              <w:tabs>
                                <w:tab w:val="left" w:pos="4860"/>
                              </w:tabs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C53A9"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C53A9"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Deposit Details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" o:spid="_x0000_s1037" type="#_x0000_t202" style="position:absolute;margin-left:289.1pt;margin-top:98.45pt;width:241.9pt;height:23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" fillcolor="#0c5986 [3204]" stroked="f">
                <v:textbox inset="0,0,0,0">
                  <w:txbxContent>
                    <w:p w14:paraId="0A410D3F" w14:textId="77777777" w:rsidR="00647382" w:rsidRPr="004C53A9" w:rsidRDefault="00647382" w:rsidP="00673FF2">
                      <w:pPr>
                        <w:tabs>
                          <w:tab w:val="left" w:pos="4860"/>
                        </w:tabs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C53A9">
                        <w:rPr>
                          <w:rFonts w:asciiTheme="majorHAnsi" w:hAnsiTheme="majorHAnsi"/>
                          <w:sz w:val="36"/>
                          <w:szCs w:val="36"/>
                        </w:rPr>
                        <w:t xml:space="preserve"> </w:t>
                      </w:r>
                      <w:r w:rsidRPr="004C53A9"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</w:rPr>
                        <w:t xml:space="preserve">Deposit Details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C53A9" w:rsidRPr="00DF7A91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26166CA" wp14:editId="26F6BC29">
                <wp:simplePos x="0" y="0"/>
                <wp:positionH relativeFrom="page">
                  <wp:posOffset>571500</wp:posOffset>
                </wp:positionH>
                <wp:positionV relativeFrom="page">
                  <wp:posOffset>2857500</wp:posOffset>
                </wp:positionV>
                <wp:extent cx="3314700" cy="301625"/>
                <wp:effectExtent l="0" t="0" r="12700" b="317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01625"/>
                        </a:xfrm>
                        <a:prstGeom prst="rect">
                          <a:avLst/>
                        </a:prstGeom>
                        <a:solidFill>
                          <a:srgbClr val="0C598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4B3AD3C" w14:textId="77777777" w:rsidR="00647382" w:rsidRPr="004C53A9" w:rsidRDefault="00647382" w:rsidP="008E248B">
                            <w:pPr>
                              <w:jc w:val="both"/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C53A9"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C53A9"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</w:rPr>
                              <w:t>Payment Request 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margin-left:45pt;margin-top:225pt;width:261pt;height:23.7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" fillcolor="#0c5986" stroked="f">
                <v:textbox inset="0,0,0,0">
                  <w:txbxContent>
                    <w:p w14:paraId="04B3AD3C" w14:textId="77777777" w:rsidR="00647382" w:rsidRPr="004C53A9" w:rsidRDefault="00647382" w:rsidP="008E248B">
                      <w:pPr>
                        <w:jc w:val="both"/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C53A9">
                        <w:rPr>
                          <w:rFonts w:asciiTheme="majorHAnsi" w:hAnsiTheme="majorHAnsi"/>
                          <w:sz w:val="36"/>
                          <w:szCs w:val="36"/>
                        </w:rPr>
                        <w:t xml:space="preserve"> </w:t>
                      </w:r>
                      <w:r w:rsidRPr="004C53A9"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</w:rPr>
                        <w:t>Payment Request 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70B76">
        <w:rPr>
          <w:noProof/>
        </w:rPr>
        <w:t xml:space="preserve"> </w:t>
      </w:r>
      <w:bookmarkStart w:id="0" w:name="_GoBack"/>
      <w:bookmarkEnd w:id="0"/>
    </w:p>
    <w:sectPr w:rsidR="00C72377" w:rsidSect="00C87BF0">
      <w:headerReference w:type="default" r:id="rId9"/>
      <w:headerReference w:type="first" r:id="rId10"/>
      <w:pgSz w:w="12240" w:h="15840"/>
      <w:pgMar w:top="720" w:right="720" w:bottom="720" w:left="720" w:header="720" w:footer="720" w:gutter="0"/>
      <w:pgBorders>
        <w:top w:val="single" w:sz="24" w:space="1" w:color="000090"/>
        <w:left w:val="single" w:sz="24" w:space="4" w:color="000090"/>
        <w:bottom w:val="single" w:sz="24" w:space="1" w:color="000090"/>
        <w:right w:val="single" w:sz="24" w:space="4" w:color="00009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6FD44" w14:textId="77777777" w:rsidR="00185AFC" w:rsidRDefault="00185AFC">
      <w:r>
        <w:separator/>
      </w:r>
    </w:p>
  </w:endnote>
  <w:endnote w:type="continuationSeparator" w:id="0">
    <w:p w14:paraId="0D5E2122" w14:textId="77777777" w:rsidR="00185AFC" w:rsidRDefault="0018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venir Black Oblique">
    <w:panose1 w:val="020B0803020203090204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AFC9C" w14:textId="77777777" w:rsidR="00185AFC" w:rsidRDefault="00185AFC">
      <w:r>
        <w:separator/>
      </w:r>
    </w:p>
  </w:footnote>
  <w:footnote w:type="continuationSeparator" w:id="0">
    <w:p w14:paraId="03662E67" w14:textId="77777777" w:rsidR="00185AFC" w:rsidRDefault="00185A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FF314" w14:textId="77777777" w:rsidR="00647382" w:rsidRDefault="00647382">
    <w:pPr>
      <w:pStyle w:val="Head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493"/>
      <w:gridCol w:w="5493"/>
    </w:tblGrid>
    <w:tr w:rsidR="00647382" w14:paraId="347C8C0B" w14:textId="77777777">
      <w:tc>
        <w:tcPr>
          <w:tcW w:w="5493" w:type="dxa"/>
        </w:tcPr>
        <w:p w14:paraId="1DC61AF8" w14:textId="77777777" w:rsidR="00647382" w:rsidRDefault="00647382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7061C11" wp14:editId="706FB827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7004304" cy="843930"/>
                <wp:effectExtent l="0" t="0" r="6350" b="0"/>
                <wp:wrapNone/>
                <wp:docPr id="28" name="Picture 28" descr="Overlay-Standard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verlay-Standard3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4304" cy="843930"/>
                        </a:xfrm>
                        <a:prstGeom prst="round2DiagRect">
                          <a:avLst/>
                        </a:prstGeom>
                        <a:gradFill>
                          <a:gsLst>
                            <a:gs pos="0">
                              <a:schemeClr val="tx2"/>
                            </a:gs>
                            <a:gs pos="100000">
                              <a:schemeClr val="bg2"/>
                            </a:gs>
                          </a:gsLst>
                          <a:lin ang="5400000" scaled="0"/>
                        </a:gradFill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8F8934D" wp14:editId="4337B070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114300</wp:posOffset>
                    </wp:positionV>
                    <wp:extent cx="4800600" cy="6858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8006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2EB4B0" w14:textId="77777777" w:rsidR="00647382" w:rsidRPr="00502739" w:rsidRDefault="00647382">
                                <w:pPr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PTA TREASURER REQUEST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2" o:spid="_x0000_s1039" type="#_x0000_t202" style="position:absolute;margin-left:0;margin-top:9pt;width:378pt;height:5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" filled="f" stroked="f">
                    <v:textbox>
                      <w:txbxContent>
                        <w:p w14:paraId="5F2EB4B0" w14:textId="77777777" w:rsidR="00647382" w:rsidRPr="00502739" w:rsidRDefault="00647382">
                          <w:p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>PTA TREASURER REQUEST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5493" w:type="dxa"/>
        </w:tcPr>
        <w:p w14:paraId="54056200" w14:textId="77777777" w:rsidR="00647382" w:rsidRDefault="00647382" w:rsidP="00502739">
          <w:pPr>
            <w:pStyle w:val="ContactInformation"/>
            <w:jc w:val="center"/>
          </w:pPr>
        </w:p>
        <w:p w14:paraId="6D8D85E5" w14:textId="77777777" w:rsidR="00647382" w:rsidRDefault="00647382" w:rsidP="00502739">
          <w:pPr>
            <w:pStyle w:val="ContactInformation"/>
            <w:jc w:val="center"/>
          </w:pPr>
        </w:p>
        <w:p w14:paraId="6956919C" w14:textId="77777777" w:rsidR="00647382" w:rsidRDefault="00647382" w:rsidP="00502739">
          <w:pPr>
            <w:pStyle w:val="ContactInformation"/>
            <w:jc w:val="center"/>
          </w:pPr>
        </w:p>
        <w:p w14:paraId="391CEB68" w14:textId="77777777" w:rsidR="00647382" w:rsidRDefault="00647382" w:rsidP="00502739">
          <w:pPr>
            <w:pStyle w:val="ContactInformation"/>
            <w:jc w:val="center"/>
          </w:pPr>
        </w:p>
        <w:p w14:paraId="257FD78A" w14:textId="77777777" w:rsidR="00647382" w:rsidRDefault="00647382" w:rsidP="00502739">
          <w:pPr>
            <w:pStyle w:val="ContactInformation"/>
            <w:jc w:val="center"/>
          </w:pPr>
        </w:p>
      </w:tc>
    </w:tr>
  </w:tbl>
  <w:p w14:paraId="291563B4" w14:textId="77777777" w:rsidR="00647382" w:rsidRDefault="0064738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06F68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9B0D11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56246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1D2929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A2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DAA9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D66A2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9C43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524B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9A09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33366"/>
    <w:multiLevelType w:val="hybridMultilevel"/>
    <w:tmpl w:val="38FEEC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856EBC"/>
    <w:multiLevelType w:val="hybridMultilevel"/>
    <w:tmpl w:val="FB28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903E44"/>
    <w:multiLevelType w:val="hybridMultilevel"/>
    <w:tmpl w:val="CF42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attachedTemplate r:id="rId1"/>
  <w:documentType w:val="letter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185AFC"/>
    <w:rsid w:val="00030D1F"/>
    <w:rsid w:val="000354A5"/>
    <w:rsid w:val="000659F8"/>
    <w:rsid w:val="000A2CC1"/>
    <w:rsid w:val="000F314F"/>
    <w:rsid w:val="00107A36"/>
    <w:rsid w:val="001119F5"/>
    <w:rsid w:val="00147D50"/>
    <w:rsid w:val="001735D7"/>
    <w:rsid w:val="00181BA4"/>
    <w:rsid w:val="00185AFC"/>
    <w:rsid w:val="00186245"/>
    <w:rsid w:val="001C27B8"/>
    <w:rsid w:val="001C5341"/>
    <w:rsid w:val="001E0343"/>
    <w:rsid w:val="002001EB"/>
    <w:rsid w:val="00206241"/>
    <w:rsid w:val="00210434"/>
    <w:rsid w:val="00211975"/>
    <w:rsid w:val="0025467A"/>
    <w:rsid w:val="002648E3"/>
    <w:rsid w:val="002C508B"/>
    <w:rsid w:val="002E405C"/>
    <w:rsid w:val="002E5670"/>
    <w:rsid w:val="0032067C"/>
    <w:rsid w:val="00321C63"/>
    <w:rsid w:val="003369E0"/>
    <w:rsid w:val="00362CA3"/>
    <w:rsid w:val="0036483C"/>
    <w:rsid w:val="00374EDD"/>
    <w:rsid w:val="00396AFC"/>
    <w:rsid w:val="003C1722"/>
    <w:rsid w:val="003C30E9"/>
    <w:rsid w:val="00400640"/>
    <w:rsid w:val="00424694"/>
    <w:rsid w:val="004269DF"/>
    <w:rsid w:val="00464464"/>
    <w:rsid w:val="0048590A"/>
    <w:rsid w:val="00486E22"/>
    <w:rsid w:val="00494DFF"/>
    <w:rsid w:val="004A498A"/>
    <w:rsid w:val="004C53A9"/>
    <w:rsid w:val="004C7709"/>
    <w:rsid w:val="004E6384"/>
    <w:rsid w:val="004F4247"/>
    <w:rsid w:val="004F4471"/>
    <w:rsid w:val="00500D3A"/>
    <w:rsid w:val="00502739"/>
    <w:rsid w:val="005244DC"/>
    <w:rsid w:val="005508D2"/>
    <w:rsid w:val="00572DC6"/>
    <w:rsid w:val="00582CAA"/>
    <w:rsid w:val="00584ACB"/>
    <w:rsid w:val="005B37C6"/>
    <w:rsid w:val="005D0E89"/>
    <w:rsid w:val="005D2A6E"/>
    <w:rsid w:val="005D3372"/>
    <w:rsid w:val="005E190E"/>
    <w:rsid w:val="005E1BAF"/>
    <w:rsid w:val="00603A3C"/>
    <w:rsid w:val="00611940"/>
    <w:rsid w:val="00637E39"/>
    <w:rsid w:val="0064224A"/>
    <w:rsid w:val="006425B1"/>
    <w:rsid w:val="00647382"/>
    <w:rsid w:val="006649D3"/>
    <w:rsid w:val="006670A2"/>
    <w:rsid w:val="00673FF2"/>
    <w:rsid w:val="006949EB"/>
    <w:rsid w:val="006A242D"/>
    <w:rsid w:val="006A4B31"/>
    <w:rsid w:val="006D29B6"/>
    <w:rsid w:val="006E47A9"/>
    <w:rsid w:val="00714256"/>
    <w:rsid w:val="007548B6"/>
    <w:rsid w:val="00762B6A"/>
    <w:rsid w:val="00772553"/>
    <w:rsid w:val="007A2F58"/>
    <w:rsid w:val="0080722F"/>
    <w:rsid w:val="008106E6"/>
    <w:rsid w:val="008125F5"/>
    <w:rsid w:val="00814CE7"/>
    <w:rsid w:val="008616FC"/>
    <w:rsid w:val="00891B5D"/>
    <w:rsid w:val="008A3DE5"/>
    <w:rsid w:val="008E248B"/>
    <w:rsid w:val="008F6915"/>
    <w:rsid w:val="00906A75"/>
    <w:rsid w:val="00965787"/>
    <w:rsid w:val="00966DC0"/>
    <w:rsid w:val="00970B76"/>
    <w:rsid w:val="0097122E"/>
    <w:rsid w:val="009A6948"/>
    <w:rsid w:val="009F6E04"/>
    <w:rsid w:val="00A24FC1"/>
    <w:rsid w:val="00A323F4"/>
    <w:rsid w:val="00A42617"/>
    <w:rsid w:val="00A46D6F"/>
    <w:rsid w:val="00A5705F"/>
    <w:rsid w:val="00A97D2F"/>
    <w:rsid w:val="00A97E73"/>
    <w:rsid w:val="00AA34F7"/>
    <w:rsid w:val="00AB042D"/>
    <w:rsid w:val="00AC39C4"/>
    <w:rsid w:val="00AC3D89"/>
    <w:rsid w:val="00AC4521"/>
    <w:rsid w:val="00AC6D2F"/>
    <w:rsid w:val="00AD1B78"/>
    <w:rsid w:val="00AD6661"/>
    <w:rsid w:val="00AD68C6"/>
    <w:rsid w:val="00AE7006"/>
    <w:rsid w:val="00B00F8B"/>
    <w:rsid w:val="00B07A0C"/>
    <w:rsid w:val="00B1558E"/>
    <w:rsid w:val="00B51D6A"/>
    <w:rsid w:val="00B60A02"/>
    <w:rsid w:val="00B727A9"/>
    <w:rsid w:val="00B77E96"/>
    <w:rsid w:val="00B8367F"/>
    <w:rsid w:val="00BB63FC"/>
    <w:rsid w:val="00BC3747"/>
    <w:rsid w:val="00BF4E62"/>
    <w:rsid w:val="00BF4FE7"/>
    <w:rsid w:val="00C12A63"/>
    <w:rsid w:val="00C12A85"/>
    <w:rsid w:val="00C22A74"/>
    <w:rsid w:val="00C27359"/>
    <w:rsid w:val="00C36324"/>
    <w:rsid w:val="00C6455A"/>
    <w:rsid w:val="00C64983"/>
    <w:rsid w:val="00C64EE3"/>
    <w:rsid w:val="00C7055A"/>
    <w:rsid w:val="00C72377"/>
    <w:rsid w:val="00C87BF0"/>
    <w:rsid w:val="00C94105"/>
    <w:rsid w:val="00C963D8"/>
    <w:rsid w:val="00CA4BFB"/>
    <w:rsid w:val="00CC1E32"/>
    <w:rsid w:val="00CC59CC"/>
    <w:rsid w:val="00CC5D34"/>
    <w:rsid w:val="00CE7D44"/>
    <w:rsid w:val="00CF73E6"/>
    <w:rsid w:val="00D50588"/>
    <w:rsid w:val="00D61B7B"/>
    <w:rsid w:val="00D66D27"/>
    <w:rsid w:val="00D970E7"/>
    <w:rsid w:val="00DB16B9"/>
    <w:rsid w:val="00DB2D6C"/>
    <w:rsid w:val="00DB5456"/>
    <w:rsid w:val="00DE7A30"/>
    <w:rsid w:val="00DF7A91"/>
    <w:rsid w:val="00E10599"/>
    <w:rsid w:val="00E128D9"/>
    <w:rsid w:val="00E14BDA"/>
    <w:rsid w:val="00E43BD5"/>
    <w:rsid w:val="00E66352"/>
    <w:rsid w:val="00E9286C"/>
    <w:rsid w:val="00E96090"/>
    <w:rsid w:val="00EA2807"/>
    <w:rsid w:val="00EB5DF3"/>
    <w:rsid w:val="00EC67D7"/>
    <w:rsid w:val="00EE022A"/>
    <w:rsid w:val="00EF6ECF"/>
    <w:rsid w:val="00F36934"/>
    <w:rsid w:val="00F722D9"/>
    <w:rsid w:val="00F84163"/>
    <w:rsid w:val="00F977EF"/>
    <w:rsid w:val="00FB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09D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A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23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23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C5986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23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C5986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23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62C42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23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62C42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237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23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23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2377"/>
    <w:pPr>
      <w:spacing w:after="560"/>
      <w:ind w:right="144"/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C72377"/>
    <w:rPr>
      <w:color w:val="404040" w:themeColor="text1" w:themeTint="BF"/>
      <w:sz w:val="20"/>
      <w:szCs w:val="24"/>
    </w:rPr>
  </w:style>
  <w:style w:type="paragraph" w:customStyle="1" w:styleId="Organization">
    <w:name w:val="Organization"/>
    <w:basedOn w:val="Normal"/>
    <w:rsid w:val="00C72377"/>
    <w:pPr>
      <w:jc w:val="right"/>
    </w:pPr>
    <w:rPr>
      <w:rFonts w:asciiTheme="majorHAnsi" w:eastAsiaTheme="majorEastAsia" w:hAnsiTheme="majorHAnsi" w:cstheme="majorBidi"/>
      <w:color w:val="38ABED" w:themeColor="background2"/>
      <w:sz w:val="36"/>
    </w:rPr>
  </w:style>
  <w:style w:type="paragraph" w:customStyle="1" w:styleId="ContactInformation">
    <w:name w:val="Contact Information"/>
    <w:basedOn w:val="Normal"/>
    <w:rsid w:val="00C72377"/>
    <w:pPr>
      <w:spacing w:before="40" w:line="220" w:lineRule="atLeast"/>
      <w:jc w:val="right"/>
    </w:pPr>
    <w:rPr>
      <w:color w:val="38ABED" w:themeColor="background2"/>
      <w:sz w:val="16"/>
    </w:rPr>
  </w:style>
  <w:style w:type="paragraph" w:styleId="BodyText">
    <w:name w:val="Body Text"/>
    <w:basedOn w:val="Normal"/>
    <w:link w:val="BodyTextChar"/>
    <w:rsid w:val="00C72377"/>
    <w:pPr>
      <w:spacing w:before="19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C72377"/>
    <w:rPr>
      <w:color w:val="404040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C72377"/>
    <w:pPr>
      <w:spacing w:before="600"/>
    </w:pPr>
  </w:style>
  <w:style w:type="paragraph" w:styleId="Signature">
    <w:name w:val="Signature"/>
    <w:basedOn w:val="Normal"/>
    <w:link w:val="SignatureChar"/>
    <w:rsid w:val="00C72377"/>
    <w:pPr>
      <w:spacing w:before="720"/>
    </w:pPr>
  </w:style>
  <w:style w:type="character" w:customStyle="1" w:styleId="SignatureChar">
    <w:name w:val="Signature Char"/>
    <w:basedOn w:val="DefaultParagraphFont"/>
    <w:link w:val="Signature"/>
    <w:rsid w:val="00C72377"/>
    <w:rPr>
      <w:color w:val="404040" w:themeColor="text1" w:themeTint="BF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C72377"/>
  </w:style>
  <w:style w:type="paragraph" w:styleId="BlockText">
    <w:name w:val="Block Text"/>
    <w:basedOn w:val="Normal"/>
    <w:semiHidden/>
    <w:unhideWhenUsed/>
    <w:rsid w:val="00C72377"/>
    <w:pPr>
      <w:pBdr>
        <w:top w:val="single" w:sz="2" w:space="10" w:color="0C5986" w:themeColor="accent1" w:shadow="1"/>
        <w:left w:val="single" w:sz="2" w:space="10" w:color="0C5986" w:themeColor="accent1" w:shadow="1"/>
        <w:bottom w:val="single" w:sz="2" w:space="10" w:color="0C5986" w:themeColor="accent1" w:shadow="1"/>
        <w:right w:val="single" w:sz="2" w:space="10" w:color="0C5986" w:themeColor="accent1" w:shadow="1"/>
      </w:pBdr>
      <w:ind w:left="1152" w:right="1152"/>
    </w:pPr>
    <w:rPr>
      <w:i/>
      <w:iCs/>
      <w:color w:val="0C5986" w:themeColor="accent1"/>
    </w:rPr>
  </w:style>
  <w:style w:type="paragraph" w:styleId="BodyText2">
    <w:name w:val="Body Text 2"/>
    <w:basedOn w:val="Normal"/>
    <w:link w:val="BodyText2Char"/>
    <w:semiHidden/>
    <w:unhideWhenUsed/>
    <w:rsid w:val="00C72377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C723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72377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C72377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72377"/>
    <w:rPr>
      <w:color w:val="404040" w:themeColor="text1" w:themeTint="BF"/>
      <w:sz w:val="19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2377"/>
    <w:rPr>
      <w:color w:val="404040" w:themeColor="text1" w:themeTint="BF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C7237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C72377"/>
    <w:rPr>
      <w:color w:val="404040" w:themeColor="text1" w:themeTint="BF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C723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72377"/>
    <w:rPr>
      <w:color w:val="404040" w:themeColor="text1" w:themeTint="BF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C7237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2377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C72377"/>
    <w:pPr>
      <w:spacing w:after="200"/>
    </w:pPr>
    <w:rPr>
      <w:b/>
      <w:bCs/>
      <w:color w:val="0C5986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6A4B31"/>
    <w:pPr>
      <w:spacing w:before="200"/>
    </w:pPr>
  </w:style>
  <w:style w:type="character" w:customStyle="1" w:styleId="ClosingChar">
    <w:name w:val="Closing Char"/>
    <w:basedOn w:val="DefaultParagraphFont"/>
    <w:link w:val="Closing"/>
    <w:rsid w:val="006A4B31"/>
    <w:rPr>
      <w:color w:val="404040" w:themeColor="text1" w:themeTint="BF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C72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2377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377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C72377"/>
  </w:style>
  <w:style w:type="character" w:customStyle="1" w:styleId="DateChar">
    <w:name w:val="Date Char"/>
    <w:basedOn w:val="DefaultParagraphFont"/>
    <w:link w:val="Date"/>
    <w:semiHidden/>
    <w:rsid w:val="00C72377"/>
    <w:rPr>
      <w:color w:val="404040" w:themeColor="text1" w:themeTint="BF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C72377"/>
  </w:style>
  <w:style w:type="character" w:customStyle="1" w:styleId="E-mailSignatureChar">
    <w:name w:val="E-mail Signature Char"/>
    <w:basedOn w:val="DefaultParagraphFont"/>
    <w:link w:val="E-mailSignature"/>
    <w:semiHidden/>
    <w:rsid w:val="00C72377"/>
    <w:rPr>
      <w:color w:val="404040" w:themeColor="text1" w:themeTint="BF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C723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72377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C723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C72377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nhideWhenUsed/>
    <w:rsid w:val="00C723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2377"/>
    <w:rPr>
      <w:color w:val="404040" w:themeColor="text1" w:themeTint="BF"/>
      <w:sz w:val="19"/>
    </w:rPr>
  </w:style>
  <w:style w:type="paragraph" w:styleId="FootnoteText">
    <w:name w:val="footnote text"/>
    <w:basedOn w:val="Normal"/>
    <w:link w:val="FootnoteTextChar"/>
    <w:semiHidden/>
    <w:unhideWhenUsed/>
    <w:rsid w:val="00C723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72377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2377"/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19"/>
    </w:rPr>
  </w:style>
  <w:style w:type="character" w:customStyle="1" w:styleId="Heading4Char">
    <w:name w:val="Heading 4 Char"/>
    <w:basedOn w:val="DefaultParagraphFont"/>
    <w:link w:val="Heading4"/>
    <w:semiHidden/>
    <w:rsid w:val="00C72377"/>
    <w:rPr>
      <w:rFonts w:asciiTheme="majorHAnsi" w:eastAsiaTheme="majorEastAsia" w:hAnsiTheme="majorHAnsi" w:cstheme="majorBidi"/>
      <w:b/>
      <w:bCs/>
      <w:i/>
      <w:iCs/>
      <w:color w:val="0C5986" w:themeColor="accent1"/>
      <w:sz w:val="19"/>
    </w:rPr>
  </w:style>
  <w:style w:type="character" w:customStyle="1" w:styleId="Heading5Char">
    <w:name w:val="Heading 5 Char"/>
    <w:basedOn w:val="DefaultParagraphFont"/>
    <w:link w:val="Heading5"/>
    <w:semiHidden/>
    <w:rsid w:val="00C72377"/>
    <w:rPr>
      <w:rFonts w:asciiTheme="majorHAnsi" w:eastAsiaTheme="majorEastAsia" w:hAnsiTheme="majorHAnsi" w:cstheme="majorBidi"/>
      <w:color w:val="062C42" w:themeColor="accent1" w:themeShade="7F"/>
      <w:sz w:val="19"/>
    </w:rPr>
  </w:style>
  <w:style w:type="character" w:customStyle="1" w:styleId="Heading6Char">
    <w:name w:val="Heading 6 Char"/>
    <w:basedOn w:val="DefaultParagraphFont"/>
    <w:link w:val="Heading6"/>
    <w:semiHidden/>
    <w:rsid w:val="00C72377"/>
    <w:rPr>
      <w:rFonts w:asciiTheme="majorHAnsi" w:eastAsiaTheme="majorEastAsia" w:hAnsiTheme="majorHAnsi" w:cstheme="majorBidi"/>
      <w:i/>
      <w:iCs/>
      <w:color w:val="062C42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7237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72377"/>
    <w:rPr>
      <w:i/>
      <w:iCs/>
      <w:color w:val="404040" w:themeColor="text1" w:themeTint="BF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C7237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72377"/>
    <w:pPr>
      <w:ind w:left="190" w:hanging="190"/>
    </w:pPr>
  </w:style>
  <w:style w:type="paragraph" w:styleId="Index2">
    <w:name w:val="index 2"/>
    <w:basedOn w:val="Normal"/>
    <w:next w:val="Normal"/>
    <w:autoRedefine/>
    <w:semiHidden/>
    <w:unhideWhenUsed/>
    <w:rsid w:val="00C72377"/>
    <w:pPr>
      <w:ind w:left="380" w:hanging="190"/>
    </w:pPr>
  </w:style>
  <w:style w:type="paragraph" w:styleId="Index3">
    <w:name w:val="index 3"/>
    <w:basedOn w:val="Normal"/>
    <w:next w:val="Normal"/>
    <w:autoRedefine/>
    <w:semiHidden/>
    <w:unhideWhenUsed/>
    <w:rsid w:val="00C72377"/>
    <w:pPr>
      <w:ind w:left="570" w:hanging="190"/>
    </w:pPr>
  </w:style>
  <w:style w:type="paragraph" w:styleId="Index4">
    <w:name w:val="index 4"/>
    <w:basedOn w:val="Normal"/>
    <w:next w:val="Normal"/>
    <w:autoRedefine/>
    <w:semiHidden/>
    <w:unhideWhenUsed/>
    <w:rsid w:val="00C72377"/>
    <w:pPr>
      <w:ind w:left="760" w:hanging="190"/>
    </w:pPr>
  </w:style>
  <w:style w:type="paragraph" w:styleId="Index5">
    <w:name w:val="index 5"/>
    <w:basedOn w:val="Normal"/>
    <w:next w:val="Normal"/>
    <w:autoRedefine/>
    <w:semiHidden/>
    <w:unhideWhenUsed/>
    <w:rsid w:val="00C72377"/>
    <w:pPr>
      <w:ind w:left="950" w:hanging="190"/>
    </w:pPr>
  </w:style>
  <w:style w:type="paragraph" w:styleId="Index6">
    <w:name w:val="index 6"/>
    <w:basedOn w:val="Normal"/>
    <w:next w:val="Normal"/>
    <w:autoRedefine/>
    <w:semiHidden/>
    <w:unhideWhenUsed/>
    <w:rsid w:val="00C72377"/>
    <w:pPr>
      <w:ind w:left="1140" w:hanging="190"/>
    </w:pPr>
  </w:style>
  <w:style w:type="paragraph" w:styleId="Index7">
    <w:name w:val="index 7"/>
    <w:basedOn w:val="Normal"/>
    <w:next w:val="Normal"/>
    <w:autoRedefine/>
    <w:semiHidden/>
    <w:unhideWhenUsed/>
    <w:rsid w:val="00C72377"/>
    <w:pPr>
      <w:ind w:left="1330" w:hanging="190"/>
    </w:pPr>
  </w:style>
  <w:style w:type="paragraph" w:styleId="Index8">
    <w:name w:val="index 8"/>
    <w:basedOn w:val="Normal"/>
    <w:next w:val="Normal"/>
    <w:autoRedefine/>
    <w:semiHidden/>
    <w:unhideWhenUsed/>
    <w:rsid w:val="00C72377"/>
    <w:pPr>
      <w:ind w:left="1520" w:hanging="190"/>
    </w:pPr>
  </w:style>
  <w:style w:type="paragraph" w:styleId="Index9">
    <w:name w:val="index 9"/>
    <w:basedOn w:val="Normal"/>
    <w:next w:val="Normal"/>
    <w:autoRedefine/>
    <w:semiHidden/>
    <w:unhideWhenUsed/>
    <w:rsid w:val="00C72377"/>
    <w:pPr>
      <w:ind w:left="1710" w:hanging="190"/>
    </w:pPr>
  </w:style>
  <w:style w:type="paragraph" w:styleId="IndexHeading">
    <w:name w:val="index heading"/>
    <w:basedOn w:val="Normal"/>
    <w:next w:val="Index1"/>
    <w:semiHidden/>
    <w:unhideWhenUsed/>
    <w:rsid w:val="00C7237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C72377"/>
    <w:pPr>
      <w:pBdr>
        <w:bottom w:val="single" w:sz="4" w:space="4" w:color="0C5986" w:themeColor="accent1"/>
      </w:pBdr>
      <w:spacing w:before="200" w:after="280"/>
      <w:ind w:left="936" w:right="936"/>
    </w:pPr>
    <w:rPr>
      <w:b/>
      <w:bCs/>
      <w:i/>
      <w:iCs/>
      <w:color w:val="0C5986" w:themeColor="accent1"/>
    </w:rPr>
  </w:style>
  <w:style w:type="character" w:customStyle="1" w:styleId="IntenseQuoteChar">
    <w:name w:val="Intense Quote Char"/>
    <w:basedOn w:val="DefaultParagraphFont"/>
    <w:link w:val="IntenseQuote"/>
    <w:rsid w:val="00C72377"/>
    <w:rPr>
      <w:b/>
      <w:bCs/>
      <w:i/>
      <w:iCs/>
      <w:color w:val="0C5986" w:themeColor="accent1"/>
      <w:sz w:val="19"/>
    </w:rPr>
  </w:style>
  <w:style w:type="paragraph" w:styleId="List">
    <w:name w:val="List"/>
    <w:basedOn w:val="Normal"/>
    <w:semiHidden/>
    <w:unhideWhenUsed/>
    <w:rsid w:val="00C72377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C72377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C72377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C72377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C72377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C7237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C7237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C7237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C7237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C7237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C7237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C7237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C7237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C7237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C7237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C7237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C7237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C7237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C7237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C723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C72377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C7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7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C72377"/>
    <w:rPr>
      <w:color w:val="404040" w:themeColor="text1" w:themeTint="BF"/>
      <w:sz w:val="19"/>
    </w:rPr>
  </w:style>
  <w:style w:type="paragraph" w:styleId="NormalWeb">
    <w:name w:val="Normal (Web)"/>
    <w:basedOn w:val="Normal"/>
    <w:semiHidden/>
    <w:unhideWhenUsed/>
    <w:rsid w:val="00C72377"/>
    <w:rPr>
      <w:rFonts w:ascii="Times New Roman" w:hAnsi="Times New Roman" w:cs="Times New Roman"/>
    </w:rPr>
  </w:style>
  <w:style w:type="paragraph" w:styleId="NormalIndent">
    <w:name w:val="Normal Indent"/>
    <w:basedOn w:val="Normal"/>
    <w:semiHidden/>
    <w:unhideWhenUsed/>
    <w:rsid w:val="00C7237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C72377"/>
  </w:style>
  <w:style w:type="character" w:customStyle="1" w:styleId="NoteHeadingChar">
    <w:name w:val="Note Heading Char"/>
    <w:basedOn w:val="DefaultParagraphFont"/>
    <w:link w:val="NoteHeading"/>
    <w:semiHidden/>
    <w:rsid w:val="00C72377"/>
    <w:rPr>
      <w:color w:val="404040" w:themeColor="text1" w:themeTint="BF"/>
      <w:sz w:val="19"/>
    </w:rPr>
  </w:style>
  <w:style w:type="paragraph" w:styleId="PlainText">
    <w:name w:val="Plain Text"/>
    <w:basedOn w:val="Normal"/>
    <w:link w:val="PlainTextChar"/>
    <w:semiHidden/>
    <w:unhideWhenUsed/>
    <w:rsid w:val="00C723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72377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C7237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C72377"/>
    <w:rPr>
      <w:i/>
      <w:iCs/>
      <w:color w:val="000000" w:themeColor="text1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72377"/>
  </w:style>
  <w:style w:type="character" w:customStyle="1" w:styleId="SalutationChar">
    <w:name w:val="Salutation Char"/>
    <w:basedOn w:val="DefaultParagraphFont"/>
    <w:link w:val="Salutation"/>
    <w:semiHidden/>
    <w:rsid w:val="00C72377"/>
    <w:rPr>
      <w:color w:val="404040" w:themeColor="text1" w:themeTint="BF"/>
      <w:sz w:val="19"/>
    </w:rPr>
  </w:style>
  <w:style w:type="paragraph" w:styleId="Subtitle">
    <w:name w:val="Subtitle"/>
    <w:basedOn w:val="Normal"/>
    <w:next w:val="Normal"/>
    <w:link w:val="SubtitleChar"/>
    <w:qFormat/>
    <w:rsid w:val="00C72377"/>
    <w:pPr>
      <w:numPr>
        <w:ilvl w:val="1"/>
      </w:numPr>
    </w:pPr>
    <w:rPr>
      <w:rFonts w:asciiTheme="majorHAnsi" w:eastAsiaTheme="majorEastAsia" w:hAnsiTheme="majorHAnsi" w:cstheme="majorBidi"/>
      <w:i/>
      <w:iCs/>
      <w:color w:val="0C5986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72377"/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C72377"/>
    <w:pPr>
      <w:ind w:left="190" w:hanging="190"/>
    </w:pPr>
  </w:style>
  <w:style w:type="paragraph" w:styleId="TableofFigures">
    <w:name w:val="table of figures"/>
    <w:basedOn w:val="Normal"/>
    <w:next w:val="Normal"/>
    <w:semiHidden/>
    <w:unhideWhenUsed/>
    <w:rsid w:val="00C72377"/>
  </w:style>
  <w:style w:type="paragraph" w:styleId="Title">
    <w:name w:val="Title"/>
    <w:basedOn w:val="Normal"/>
    <w:next w:val="Normal"/>
    <w:link w:val="TitleChar"/>
    <w:qFormat/>
    <w:rsid w:val="00C72377"/>
    <w:pPr>
      <w:pBdr>
        <w:bottom w:val="single" w:sz="8" w:space="4" w:color="0C5986" w:themeColor="accent1"/>
      </w:pBdr>
      <w:spacing w:after="300"/>
      <w:contextualSpacing/>
    </w:pPr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72377"/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C723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C72377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C72377"/>
    <w:pPr>
      <w:spacing w:after="100"/>
      <w:ind w:left="190"/>
    </w:pPr>
  </w:style>
  <w:style w:type="paragraph" w:styleId="TOC3">
    <w:name w:val="toc 3"/>
    <w:basedOn w:val="Normal"/>
    <w:next w:val="Normal"/>
    <w:autoRedefine/>
    <w:semiHidden/>
    <w:unhideWhenUsed/>
    <w:rsid w:val="00C72377"/>
    <w:pPr>
      <w:spacing w:after="100"/>
      <w:ind w:left="380"/>
    </w:pPr>
  </w:style>
  <w:style w:type="paragraph" w:styleId="TOC4">
    <w:name w:val="toc 4"/>
    <w:basedOn w:val="Normal"/>
    <w:next w:val="Normal"/>
    <w:autoRedefine/>
    <w:semiHidden/>
    <w:unhideWhenUsed/>
    <w:rsid w:val="00C72377"/>
    <w:pPr>
      <w:spacing w:after="100"/>
      <w:ind w:left="570"/>
    </w:pPr>
  </w:style>
  <w:style w:type="paragraph" w:styleId="TOC5">
    <w:name w:val="toc 5"/>
    <w:basedOn w:val="Normal"/>
    <w:next w:val="Normal"/>
    <w:autoRedefine/>
    <w:semiHidden/>
    <w:unhideWhenUsed/>
    <w:rsid w:val="00C72377"/>
    <w:pPr>
      <w:spacing w:after="100"/>
      <w:ind w:left="760"/>
    </w:pPr>
  </w:style>
  <w:style w:type="paragraph" w:styleId="TOC6">
    <w:name w:val="toc 6"/>
    <w:basedOn w:val="Normal"/>
    <w:next w:val="Normal"/>
    <w:autoRedefine/>
    <w:semiHidden/>
    <w:unhideWhenUsed/>
    <w:rsid w:val="00C72377"/>
    <w:pPr>
      <w:spacing w:after="100"/>
      <w:ind w:left="950"/>
    </w:pPr>
  </w:style>
  <w:style w:type="paragraph" w:styleId="TOC7">
    <w:name w:val="toc 7"/>
    <w:basedOn w:val="Normal"/>
    <w:next w:val="Normal"/>
    <w:autoRedefine/>
    <w:semiHidden/>
    <w:unhideWhenUsed/>
    <w:rsid w:val="00C72377"/>
    <w:pPr>
      <w:spacing w:after="100"/>
      <w:ind w:left="1140"/>
    </w:pPr>
  </w:style>
  <w:style w:type="paragraph" w:styleId="TOC8">
    <w:name w:val="toc 8"/>
    <w:basedOn w:val="Normal"/>
    <w:next w:val="Normal"/>
    <w:autoRedefine/>
    <w:semiHidden/>
    <w:unhideWhenUsed/>
    <w:rsid w:val="00C72377"/>
    <w:pPr>
      <w:spacing w:after="100"/>
      <w:ind w:left="1330"/>
    </w:pPr>
  </w:style>
  <w:style w:type="paragraph" w:styleId="TOC9">
    <w:name w:val="toc 9"/>
    <w:basedOn w:val="Normal"/>
    <w:next w:val="Normal"/>
    <w:autoRedefine/>
    <w:semiHidden/>
    <w:unhideWhenUsed/>
    <w:rsid w:val="00C72377"/>
    <w:pPr>
      <w:spacing w:after="100"/>
      <w:ind w:left="1520"/>
    </w:pPr>
  </w:style>
  <w:style w:type="paragraph" w:styleId="TOCHeading">
    <w:name w:val="TOC Heading"/>
    <w:basedOn w:val="Heading1"/>
    <w:next w:val="Normal"/>
    <w:semiHidden/>
    <w:unhideWhenUsed/>
    <w:qFormat/>
    <w:rsid w:val="00C723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5467A"/>
    <w:rPr>
      <w:color w:val="ABF24D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7DC4"/>
    <w:rPr>
      <w:color w:val="A0E7FB" w:themeColor="followedHyperlink"/>
      <w:u w:val="single"/>
    </w:rPr>
  </w:style>
  <w:style w:type="table" w:styleId="TableGrid">
    <w:name w:val="Table Grid"/>
    <w:basedOn w:val="TableNormal"/>
    <w:uiPriority w:val="59"/>
    <w:rsid w:val="00DE7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A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23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23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C5986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23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C5986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23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62C42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23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62C42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237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23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23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2377"/>
    <w:pPr>
      <w:spacing w:after="560"/>
      <w:ind w:right="144"/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C72377"/>
    <w:rPr>
      <w:color w:val="404040" w:themeColor="text1" w:themeTint="BF"/>
      <w:sz w:val="20"/>
      <w:szCs w:val="24"/>
    </w:rPr>
  </w:style>
  <w:style w:type="paragraph" w:customStyle="1" w:styleId="Organization">
    <w:name w:val="Organization"/>
    <w:basedOn w:val="Normal"/>
    <w:rsid w:val="00C72377"/>
    <w:pPr>
      <w:jc w:val="right"/>
    </w:pPr>
    <w:rPr>
      <w:rFonts w:asciiTheme="majorHAnsi" w:eastAsiaTheme="majorEastAsia" w:hAnsiTheme="majorHAnsi" w:cstheme="majorBidi"/>
      <w:color w:val="38ABED" w:themeColor="background2"/>
      <w:sz w:val="36"/>
    </w:rPr>
  </w:style>
  <w:style w:type="paragraph" w:customStyle="1" w:styleId="ContactInformation">
    <w:name w:val="Contact Information"/>
    <w:basedOn w:val="Normal"/>
    <w:rsid w:val="00C72377"/>
    <w:pPr>
      <w:spacing w:before="40" w:line="220" w:lineRule="atLeast"/>
      <w:jc w:val="right"/>
    </w:pPr>
    <w:rPr>
      <w:color w:val="38ABED" w:themeColor="background2"/>
      <w:sz w:val="16"/>
    </w:rPr>
  </w:style>
  <w:style w:type="paragraph" w:styleId="BodyText">
    <w:name w:val="Body Text"/>
    <w:basedOn w:val="Normal"/>
    <w:link w:val="BodyTextChar"/>
    <w:rsid w:val="00C72377"/>
    <w:pPr>
      <w:spacing w:before="19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C72377"/>
    <w:rPr>
      <w:color w:val="404040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C72377"/>
    <w:pPr>
      <w:spacing w:before="600"/>
    </w:pPr>
  </w:style>
  <w:style w:type="paragraph" w:styleId="Signature">
    <w:name w:val="Signature"/>
    <w:basedOn w:val="Normal"/>
    <w:link w:val="SignatureChar"/>
    <w:rsid w:val="00C72377"/>
    <w:pPr>
      <w:spacing w:before="720"/>
    </w:pPr>
  </w:style>
  <w:style w:type="character" w:customStyle="1" w:styleId="SignatureChar">
    <w:name w:val="Signature Char"/>
    <w:basedOn w:val="DefaultParagraphFont"/>
    <w:link w:val="Signature"/>
    <w:rsid w:val="00C72377"/>
    <w:rPr>
      <w:color w:val="404040" w:themeColor="text1" w:themeTint="BF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C72377"/>
  </w:style>
  <w:style w:type="paragraph" w:styleId="BlockText">
    <w:name w:val="Block Text"/>
    <w:basedOn w:val="Normal"/>
    <w:semiHidden/>
    <w:unhideWhenUsed/>
    <w:rsid w:val="00C72377"/>
    <w:pPr>
      <w:pBdr>
        <w:top w:val="single" w:sz="2" w:space="10" w:color="0C5986" w:themeColor="accent1" w:shadow="1"/>
        <w:left w:val="single" w:sz="2" w:space="10" w:color="0C5986" w:themeColor="accent1" w:shadow="1"/>
        <w:bottom w:val="single" w:sz="2" w:space="10" w:color="0C5986" w:themeColor="accent1" w:shadow="1"/>
        <w:right w:val="single" w:sz="2" w:space="10" w:color="0C5986" w:themeColor="accent1" w:shadow="1"/>
      </w:pBdr>
      <w:ind w:left="1152" w:right="1152"/>
    </w:pPr>
    <w:rPr>
      <w:i/>
      <w:iCs/>
      <w:color w:val="0C5986" w:themeColor="accent1"/>
    </w:rPr>
  </w:style>
  <w:style w:type="paragraph" w:styleId="BodyText2">
    <w:name w:val="Body Text 2"/>
    <w:basedOn w:val="Normal"/>
    <w:link w:val="BodyText2Char"/>
    <w:semiHidden/>
    <w:unhideWhenUsed/>
    <w:rsid w:val="00C72377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C723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72377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C72377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72377"/>
    <w:rPr>
      <w:color w:val="404040" w:themeColor="text1" w:themeTint="BF"/>
      <w:sz w:val="19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2377"/>
    <w:rPr>
      <w:color w:val="404040" w:themeColor="text1" w:themeTint="BF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C7237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C72377"/>
    <w:rPr>
      <w:color w:val="404040" w:themeColor="text1" w:themeTint="BF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C723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72377"/>
    <w:rPr>
      <w:color w:val="404040" w:themeColor="text1" w:themeTint="BF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C7237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2377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C72377"/>
    <w:pPr>
      <w:spacing w:after="200"/>
    </w:pPr>
    <w:rPr>
      <w:b/>
      <w:bCs/>
      <w:color w:val="0C5986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6A4B31"/>
    <w:pPr>
      <w:spacing w:before="200"/>
    </w:pPr>
  </w:style>
  <w:style w:type="character" w:customStyle="1" w:styleId="ClosingChar">
    <w:name w:val="Closing Char"/>
    <w:basedOn w:val="DefaultParagraphFont"/>
    <w:link w:val="Closing"/>
    <w:rsid w:val="006A4B31"/>
    <w:rPr>
      <w:color w:val="404040" w:themeColor="text1" w:themeTint="BF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C72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2377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377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C72377"/>
  </w:style>
  <w:style w:type="character" w:customStyle="1" w:styleId="DateChar">
    <w:name w:val="Date Char"/>
    <w:basedOn w:val="DefaultParagraphFont"/>
    <w:link w:val="Date"/>
    <w:semiHidden/>
    <w:rsid w:val="00C72377"/>
    <w:rPr>
      <w:color w:val="404040" w:themeColor="text1" w:themeTint="BF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C72377"/>
  </w:style>
  <w:style w:type="character" w:customStyle="1" w:styleId="E-mailSignatureChar">
    <w:name w:val="E-mail Signature Char"/>
    <w:basedOn w:val="DefaultParagraphFont"/>
    <w:link w:val="E-mailSignature"/>
    <w:semiHidden/>
    <w:rsid w:val="00C72377"/>
    <w:rPr>
      <w:color w:val="404040" w:themeColor="text1" w:themeTint="BF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C723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72377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C723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C72377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nhideWhenUsed/>
    <w:rsid w:val="00C723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2377"/>
    <w:rPr>
      <w:color w:val="404040" w:themeColor="text1" w:themeTint="BF"/>
      <w:sz w:val="19"/>
    </w:rPr>
  </w:style>
  <w:style w:type="paragraph" w:styleId="FootnoteText">
    <w:name w:val="footnote text"/>
    <w:basedOn w:val="Normal"/>
    <w:link w:val="FootnoteTextChar"/>
    <w:semiHidden/>
    <w:unhideWhenUsed/>
    <w:rsid w:val="00C723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72377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2377"/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19"/>
    </w:rPr>
  </w:style>
  <w:style w:type="character" w:customStyle="1" w:styleId="Heading4Char">
    <w:name w:val="Heading 4 Char"/>
    <w:basedOn w:val="DefaultParagraphFont"/>
    <w:link w:val="Heading4"/>
    <w:semiHidden/>
    <w:rsid w:val="00C72377"/>
    <w:rPr>
      <w:rFonts w:asciiTheme="majorHAnsi" w:eastAsiaTheme="majorEastAsia" w:hAnsiTheme="majorHAnsi" w:cstheme="majorBidi"/>
      <w:b/>
      <w:bCs/>
      <w:i/>
      <w:iCs/>
      <w:color w:val="0C5986" w:themeColor="accent1"/>
      <w:sz w:val="19"/>
    </w:rPr>
  </w:style>
  <w:style w:type="character" w:customStyle="1" w:styleId="Heading5Char">
    <w:name w:val="Heading 5 Char"/>
    <w:basedOn w:val="DefaultParagraphFont"/>
    <w:link w:val="Heading5"/>
    <w:semiHidden/>
    <w:rsid w:val="00C72377"/>
    <w:rPr>
      <w:rFonts w:asciiTheme="majorHAnsi" w:eastAsiaTheme="majorEastAsia" w:hAnsiTheme="majorHAnsi" w:cstheme="majorBidi"/>
      <w:color w:val="062C42" w:themeColor="accent1" w:themeShade="7F"/>
      <w:sz w:val="19"/>
    </w:rPr>
  </w:style>
  <w:style w:type="character" w:customStyle="1" w:styleId="Heading6Char">
    <w:name w:val="Heading 6 Char"/>
    <w:basedOn w:val="DefaultParagraphFont"/>
    <w:link w:val="Heading6"/>
    <w:semiHidden/>
    <w:rsid w:val="00C72377"/>
    <w:rPr>
      <w:rFonts w:asciiTheme="majorHAnsi" w:eastAsiaTheme="majorEastAsia" w:hAnsiTheme="majorHAnsi" w:cstheme="majorBidi"/>
      <w:i/>
      <w:iCs/>
      <w:color w:val="062C42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7237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72377"/>
    <w:rPr>
      <w:i/>
      <w:iCs/>
      <w:color w:val="404040" w:themeColor="text1" w:themeTint="BF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C7237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72377"/>
    <w:pPr>
      <w:ind w:left="190" w:hanging="190"/>
    </w:pPr>
  </w:style>
  <w:style w:type="paragraph" w:styleId="Index2">
    <w:name w:val="index 2"/>
    <w:basedOn w:val="Normal"/>
    <w:next w:val="Normal"/>
    <w:autoRedefine/>
    <w:semiHidden/>
    <w:unhideWhenUsed/>
    <w:rsid w:val="00C72377"/>
    <w:pPr>
      <w:ind w:left="380" w:hanging="190"/>
    </w:pPr>
  </w:style>
  <w:style w:type="paragraph" w:styleId="Index3">
    <w:name w:val="index 3"/>
    <w:basedOn w:val="Normal"/>
    <w:next w:val="Normal"/>
    <w:autoRedefine/>
    <w:semiHidden/>
    <w:unhideWhenUsed/>
    <w:rsid w:val="00C72377"/>
    <w:pPr>
      <w:ind w:left="570" w:hanging="190"/>
    </w:pPr>
  </w:style>
  <w:style w:type="paragraph" w:styleId="Index4">
    <w:name w:val="index 4"/>
    <w:basedOn w:val="Normal"/>
    <w:next w:val="Normal"/>
    <w:autoRedefine/>
    <w:semiHidden/>
    <w:unhideWhenUsed/>
    <w:rsid w:val="00C72377"/>
    <w:pPr>
      <w:ind w:left="760" w:hanging="190"/>
    </w:pPr>
  </w:style>
  <w:style w:type="paragraph" w:styleId="Index5">
    <w:name w:val="index 5"/>
    <w:basedOn w:val="Normal"/>
    <w:next w:val="Normal"/>
    <w:autoRedefine/>
    <w:semiHidden/>
    <w:unhideWhenUsed/>
    <w:rsid w:val="00C72377"/>
    <w:pPr>
      <w:ind w:left="950" w:hanging="190"/>
    </w:pPr>
  </w:style>
  <w:style w:type="paragraph" w:styleId="Index6">
    <w:name w:val="index 6"/>
    <w:basedOn w:val="Normal"/>
    <w:next w:val="Normal"/>
    <w:autoRedefine/>
    <w:semiHidden/>
    <w:unhideWhenUsed/>
    <w:rsid w:val="00C72377"/>
    <w:pPr>
      <w:ind w:left="1140" w:hanging="190"/>
    </w:pPr>
  </w:style>
  <w:style w:type="paragraph" w:styleId="Index7">
    <w:name w:val="index 7"/>
    <w:basedOn w:val="Normal"/>
    <w:next w:val="Normal"/>
    <w:autoRedefine/>
    <w:semiHidden/>
    <w:unhideWhenUsed/>
    <w:rsid w:val="00C72377"/>
    <w:pPr>
      <w:ind w:left="1330" w:hanging="190"/>
    </w:pPr>
  </w:style>
  <w:style w:type="paragraph" w:styleId="Index8">
    <w:name w:val="index 8"/>
    <w:basedOn w:val="Normal"/>
    <w:next w:val="Normal"/>
    <w:autoRedefine/>
    <w:semiHidden/>
    <w:unhideWhenUsed/>
    <w:rsid w:val="00C72377"/>
    <w:pPr>
      <w:ind w:left="1520" w:hanging="190"/>
    </w:pPr>
  </w:style>
  <w:style w:type="paragraph" w:styleId="Index9">
    <w:name w:val="index 9"/>
    <w:basedOn w:val="Normal"/>
    <w:next w:val="Normal"/>
    <w:autoRedefine/>
    <w:semiHidden/>
    <w:unhideWhenUsed/>
    <w:rsid w:val="00C72377"/>
    <w:pPr>
      <w:ind w:left="1710" w:hanging="190"/>
    </w:pPr>
  </w:style>
  <w:style w:type="paragraph" w:styleId="IndexHeading">
    <w:name w:val="index heading"/>
    <w:basedOn w:val="Normal"/>
    <w:next w:val="Index1"/>
    <w:semiHidden/>
    <w:unhideWhenUsed/>
    <w:rsid w:val="00C7237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C72377"/>
    <w:pPr>
      <w:pBdr>
        <w:bottom w:val="single" w:sz="4" w:space="4" w:color="0C5986" w:themeColor="accent1"/>
      </w:pBdr>
      <w:spacing w:before="200" w:after="280"/>
      <w:ind w:left="936" w:right="936"/>
    </w:pPr>
    <w:rPr>
      <w:b/>
      <w:bCs/>
      <w:i/>
      <w:iCs/>
      <w:color w:val="0C5986" w:themeColor="accent1"/>
    </w:rPr>
  </w:style>
  <w:style w:type="character" w:customStyle="1" w:styleId="IntenseQuoteChar">
    <w:name w:val="Intense Quote Char"/>
    <w:basedOn w:val="DefaultParagraphFont"/>
    <w:link w:val="IntenseQuote"/>
    <w:rsid w:val="00C72377"/>
    <w:rPr>
      <w:b/>
      <w:bCs/>
      <w:i/>
      <w:iCs/>
      <w:color w:val="0C5986" w:themeColor="accent1"/>
      <w:sz w:val="19"/>
    </w:rPr>
  </w:style>
  <w:style w:type="paragraph" w:styleId="List">
    <w:name w:val="List"/>
    <w:basedOn w:val="Normal"/>
    <w:semiHidden/>
    <w:unhideWhenUsed/>
    <w:rsid w:val="00C72377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C72377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C72377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C72377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C72377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C7237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C7237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C7237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C7237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C7237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C7237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C7237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C7237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C7237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C7237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C7237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C7237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C7237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C7237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C723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C72377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C7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7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C72377"/>
    <w:rPr>
      <w:color w:val="404040" w:themeColor="text1" w:themeTint="BF"/>
      <w:sz w:val="19"/>
    </w:rPr>
  </w:style>
  <w:style w:type="paragraph" w:styleId="NormalWeb">
    <w:name w:val="Normal (Web)"/>
    <w:basedOn w:val="Normal"/>
    <w:semiHidden/>
    <w:unhideWhenUsed/>
    <w:rsid w:val="00C72377"/>
    <w:rPr>
      <w:rFonts w:ascii="Times New Roman" w:hAnsi="Times New Roman" w:cs="Times New Roman"/>
    </w:rPr>
  </w:style>
  <w:style w:type="paragraph" w:styleId="NormalIndent">
    <w:name w:val="Normal Indent"/>
    <w:basedOn w:val="Normal"/>
    <w:semiHidden/>
    <w:unhideWhenUsed/>
    <w:rsid w:val="00C7237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C72377"/>
  </w:style>
  <w:style w:type="character" w:customStyle="1" w:styleId="NoteHeadingChar">
    <w:name w:val="Note Heading Char"/>
    <w:basedOn w:val="DefaultParagraphFont"/>
    <w:link w:val="NoteHeading"/>
    <w:semiHidden/>
    <w:rsid w:val="00C72377"/>
    <w:rPr>
      <w:color w:val="404040" w:themeColor="text1" w:themeTint="BF"/>
      <w:sz w:val="19"/>
    </w:rPr>
  </w:style>
  <w:style w:type="paragraph" w:styleId="PlainText">
    <w:name w:val="Plain Text"/>
    <w:basedOn w:val="Normal"/>
    <w:link w:val="PlainTextChar"/>
    <w:semiHidden/>
    <w:unhideWhenUsed/>
    <w:rsid w:val="00C723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72377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C7237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C72377"/>
    <w:rPr>
      <w:i/>
      <w:iCs/>
      <w:color w:val="000000" w:themeColor="text1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72377"/>
  </w:style>
  <w:style w:type="character" w:customStyle="1" w:styleId="SalutationChar">
    <w:name w:val="Salutation Char"/>
    <w:basedOn w:val="DefaultParagraphFont"/>
    <w:link w:val="Salutation"/>
    <w:semiHidden/>
    <w:rsid w:val="00C72377"/>
    <w:rPr>
      <w:color w:val="404040" w:themeColor="text1" w:themeTint="BF"/>
      <w:sz w:val="19"/>
    </w:rPr>
  </w:style>
  <w:style w:type="paragraph" w:styleId="Subtitle">
    <w:name w:val="Subtitle"/>
    <w:basedOn w:val="Normal"/>
    <w:next w:val="Normal"/>
    <w:link w:val="SubtitleChar"/>
    <w:qFormat/>
    <w:rsid w:val="00C72377"/>
    <w:pPr>
      <w:numPr>
        <w:ilvl w:val="1"/>
      </w:numPr>
    </w:pPr>
    <w:rPr>
      <w:rFonts w:asciiTheme="majorHAnsi" w:eastAsiaTheme="majorEastAsia" w:hAnsiTheme="majorHAnsi" w:cstheme="majorBidi"/>
      <w:i/>
      <w:iCs/>
      <w:color w:val="0C5986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72377"/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C72377"/>
    <w:pPr>
      <w:ind w:left="190" w:hanging="190"/>
    </w:pPr>
  </w:style>
  <w:style w:type="paragraph" w:styleId="TableofFigures">
    <w:name w:val="table of figures"/>
    <w:basedOn w:val="Normal"/>
    <w:next w:val="Normal"/>
    <w:semiHidden/>
    <w:unhideWhenUsed/>
    <w:rsid w:val="00C72377"/>
  </w:style>
  <w:style w:type="paragraph" w:styleId="Title">
    <w:name w:val="Title"/>
    <w:basedOn w:val="Normal"/>
    <w:next w:val="Normal"/>
    <w:link w:val="TitleChar"/>
    <w:qFormat/>
    <w:rsid w:val="00C72377"/>
    <w:pPr>
      <w:pBdr>
        <w:bottom w:val="single" w:sz="8" w:space="4" w:color="0C5986" w:themeColor="accent1"/>
      </w:pBdr>
      <w:spacing w:after="300"/>
      <w:contextualSpacing/>
    </w:pPr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72377"/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C723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C72377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C72377"/>
    <w:pPr>
      <w:spacing w:after="100"/>
      <w:ind w:left="190"/>
    </w:pPr>
  </w:style>
  <w:style w:type="paragraph" w:styleId="TOC3">
    <w:name w:val="toc 3"/>
    <w:basedOn w:val="Normal"/>
    <w:next w:val="Normal"/>
    <w:autoRedefine/>
    <w:semiHidden/>
    <w:unhideWhenUsed/>
    <w:rsid w:val="00C72377"/>
    <w:pPr>
      <w:spacing w:after="100"/>
      <w:ind w:left="380"/>
    </w:pPr>
  </w:style>
  <w:style w:type="paragraph" w:styleId="TOC4">
    <w:name w:val="toc 4"/>
    <w:basedOn w:val="Normal"/>
    <w:next w:val="Normal"/>
    <w:autoRedefine/>
    <w:semiHidden/>
    <w:unhideWhenUsed/>
    <w:rsid w:val="00C72377"/>
    <w:pPr>
      <w:spacing w:after="100"/>
      <w:ind w:left="570"/>
    </w:pPr>
  </w:style>
  <w:style w:type="paragraph" w:styleId="TOC5">
    <w:name w:val="toc 5"/>
    <w:basedOn w:val="Normal"/>
    <w:next w:val="Normal"/>
    <w:autoRedefine/>
    <w:semiHidden/>
    <w:unhideWhenUsed/>
    <w:rsid w:val="00C72377"/>
    <w:pPr>
      <w:spacing w:after="100"/>
      <w:ind w:left="760"/>
    </w:pPr>
  </w:style>
  <w:style w:type="paragraph" w:styleId="TOC6">
    <w:name w:val="toc 6"/>
    <w:basedOn w:val="Normal"/>
    <w:next w:val="Normal"/>
    <w:autoRedefine/>
    <w:semiHidden/>
    <w:unhideWhenUsed/>
    <w:rsid w:val="00C72377"/>
    <w:pPr>
      <w:spacing w:after="100"/>
      <w:ind w:left="950"/>
    </w:pPr>
  </w:style>
  <w:style w:type="paragraph" w:styleId="TOC7">
    <w:name w:val="toc 7"/>
    <w:basedOn w:val="Normal"/>
    <w:next w:val="Normal"/>
    <w:autoRedefine/>
    <w:semiHidden/>
    <w:unhideWhenUsed/>
    <w:rsid w:val="00C72377"/>
    <w:pPr>
      <w:spacing w:after="100"/>
      <w:ind w:left="1140"/>
    </w:pPr>
  </w:style>
  <w:style w:type="paragraph" w:styleId="TOC8">
    <w:name w:val="toc 8"/>
    <w:basedOn w:val="Normal"/>
    <w:next w:val="Normal"/>
    <w:autoRedefine/>
    <w:semiHidden/>
    <w:unhideWhenUsed/>
    <w:rsid w:val="00C72377"/>
    <w:pPr>
      <w:spacing w:after="100"/>
      <w:ind w:left="1330"/>
    </w:pPr>
  </w:style>
  <w:style w:type="paragraph" w:styleId="TOC9">
    <w:name w:val="toc 9"/>
    <w:basedOn w:val="Normal"/>
    <w:next w:val="Normal"/>
    <w:autoRedefine/>
    <w:semiHidden/>
    <w:unhideWhenUsed/>
    <w:rsid w:val="00C72377"/>
    <w:pPr>
      <w:spacing w:after="100"/>
      <w:ind w:left="1520"/>
    </w:pPr>
  </w:style>
  <w:style w:type="paragraph" w:styleId="TOCHeading">
    <w:name w:val="TOC Heading"/>
    <w:basedOn w:val="Heading1"/>
    <w:next w:val="Normal"/>
    <w:semiHidden/>
    <w:unhideWhenUsed/>
    <w:qFormat/>
    <w:rsid w:val="00C723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5467A"/>
    <w:rPr>
      <w:color w:val="ABF24D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7DC4"/>
    <w:rPr>
      <w:color w:val="A0E7FB" w:themeColor="followedHyperlink"/>
      <w:u w:val="single"/>
    </w:rPr>
  </w:style>
  <w:style w:type="table" w:styleId="TableGrid">
    <w:name w:val="Table Grid"/>
    <w:basedOn w:val="TableNormal"/>
    <w:uiPriority w:val="59"/>
    <w:rsid w:val="00DE7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nemeshouse:Documents:Jenna:10.%20PTA:1.%20President:1.%20Admin:9.%20HES%20PTA%20Forms:2016%20Treas%20Request.dotx" TargetMode="External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343B92-C812-5340-AEBE-16C115CC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 Treas Request.dotx</Template>
  <TotalTime>18</TotalTime>
  <Pages>1</Pages>
  <Words>2</Words>
  <Characters>17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Mihnea Nemes</dc:creator>
  <cp:keywords/>
  <dc:description/>
  <cp:lastModifiedBy>Mihnea Nemes</cp:lastModifiedBy>
  <cp:revision>6</cp:revision>
  <cp:lastPrinted>2016-04-29T11:37:00Z</cp:lastPrinted>
  <dcterms:created xsi:type="dcterms:W3CDTF">2017-07-19T03:26:00Z</dcterms:created>
  <dcterms:modified xsi:type="dcterms:W3CDTF">2017-07-19T03:46:00Z</dcterms:modified>
  <cp:category/>
</cp:coreProperties>
</file>